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8B" w:rsidRDefault="0026098B" w:rsidP="003E63AF">
      <w:pPr>
        <w:pStyle w:val="Default"/>
        <w:rPr>
          <w:b/>
          <w:bCs/>
          <w:color w:val="auto"/>
        </w:rPr>
      </w:pPr>
    </w:p>
    <w:p w:rsidR="00C92104" w:rsidRDefault="00C92104" w:rsidP="003E63AF">
      <w:pPr>
        <w:pStyle w:val="Default"/>
        <w:rPr>
          <w:b/>
          <w:bCs/>
          <w:color w:val="auto"/>
        </w:rPr>
      </w:pPr>
    </w:p>
    <w:p w:rsidR="00C92104" w:rsidRDefault="00C92104" w:rsidP="003E63AF">
      <w:pPr>
        <w:pStyle w:val="Default"/>
        <w:rPr>
          <w:b/>
          <w:bCs/>
          <w:color w:val="auto"/>
        </w:rPr>
      </w:pPr>
    </w:p>
    <w:p w:rsidR="00C92104" w:rsidRDefault="00C92104" w:rsidP="003E63AF">
      <w:pPr>
        <w:pStyle w:val="Default"/>
        <w:rPr>
          <w:b/>
          <w:bCs/>
          <w:color w:val="auto"/>
        </w:rPr>
      </w:pPr>
      <w:r>
        <w:rPr>
          <w:b/>
          <w:bCs/>
          <w:noProof/>
          <w:color w:val="auto"/>
          <w:lang w:eastAsia="ru-RU"/>
        </w:rPr>
        <w:drawing>
          <wp:inline distT="0" distB="0" distL="0" distR="0">
            <wp:extent cx="5940425" cy="8170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104" w:rsidRDefault="00C92104" w:rsidP="003E63AF">
      <w:pPr>
        <w:pStyle w:val="Default"/>
        <w:rPr>
          <w:b/>
          <w:bCs/>
          <w:color w:val="auto"/>
        </w:rPr>
      </w:pPr>
    </w:p>
    <w:p w:rsidR="00C92104" w:rsidRDefault="00C92104" w:rsidP="003E63AF">
      <w:pPr>
        <w:pStyle w:val="Default"/>
        <w:rPr>
          <w:b/>
          <w:bCs/>
          <w:color w:val="auto"/>
        </w:rPr>
      </w:pPr>
    </w:p>
    <w:p w:rsidR="00C92104" w:rsidRDefault="00C92104" w:rsidP="003E63AF">
      <w:pPr>
        <w:pStyle w:val="Default"/>
        <w:rPr>
          <w:b/>
          <w:bCs/>
          <w:color w:val="auto"/>
        </w:rPr>
      </w:pPr>
    </w:p>
    <w:p w:rsidR="00595A25" w:rsidRPr="00FE3933" w:rsidRDefault="00595A25" w:rsidP="003E63AF">
      <w:pPr>
        <w:pStyle w:val="Default"/>
        <w:rPr>
          <w:b/>
          <w:bCs/>
          <w:color w:val="auto"/>
        </w:rPr>
      </w:pPr>
    </w:p>
    <w:p w:rsidR="00595A25" w:rsidRPr="00FE3933" w:rsidRDefault="00595A25" w:rsidP="003E63AF">
      <w:pPr>
        <w:pStyle w:val="Default"/>
        <w:rPr>
          <w:b/>
        </w:rPr>
      </w:pPr>
      <w:r w:rsidRPr="00FE3933">
        <w:rPr>
          <w:b/>
        </w:rPr>
        <w:t xml:space="preserve">Содержание </w:t>
      </w:r>
    </w:p>
    <w:p w:rsidR="00595A25" w:rsidRPr="00FE3933" w:rsidRDefault="00595A25" w:rsidP="003E63AF">
      <w:pPr>
        <w:pStyle w:val="Default"/>
      </w:pPr>
      <w:r w:rsidRPr="00FE3933">
        <w:t xml:space="preserve">1. Информационная справка о ДОУ </w:t>
      </w:r>
      <w:r w:rsidR="00156C06" w:rsidRPr="00FE3933">
        <w:t>----------------------------------------------------------------3</w:t>
      </w:r>
    </w:p>
    <w:p w:rsidR="00595A25" w:rsidRPr="00FE3933" w:rsidRDefault="00595A25" w:rsidP="003E63AF">
      <w:pPr>
        <w:pStyle w:val="Default"/>
      </w:pPr>
      <w:r w:rsidRPr="00FE3933">
        <w:t xml:space="preserve"> 2. Анализ итогов образовательной деятельн</w:t>
      </w:r>
      <w:r w:rsidR="004E2596">
        <w:t>ости за 202</w:t>
      </w:r>
      <w:r w:rsidR="00D75812">
        <w:t>1</w:t>
      </w:r>
      <w:r w:rsidR="004E2596">
        <w:t>-202</w:t>
      </w:r>
      <w:r w:rsidR="00D75812">
        <w:t>2</w:t>
      </w:r>
      <w:r w:rsidR="00096A16" w:rsidRPr="00FE3933">
        <w:t xml:space="preserve"> </w:t>
      </w:r>
      <w:r w:rsidR="00156C06" w:rsidRPr="00FE3933">
        <w:t>учебный год -------------9</w:t>
      </w:r>
    </w:p>
    <w:p w:rsidR="00595A25" w:rsidRPr="00FE3933" w:rsidRDefault="00595A25" w:rsidP="003E63AF">
      <w:pPr>
        <w:pStyle w:val="Default"/>
      </w:pPr>
      <w:r w:rsidRPr="00FE3933">
        <w:t>3. Работа с педагогическими кадрами, повышени</w:t>
      </w:r>
      <w:r w:rsidR="00B772EC" w:rsidRPr="00FE3933">
        <w:t>е их квалификации, аттестация -------27</w:t>
      </w:r>
    </w:p>
    <w:p w:rsidR="00595A25" w:rsidRPr="00FE3933" w:rsidRDefault="00595A25" w:rsidP="003E63AF">
      <w:pPr>
        <w:pStyle w:val="Default"/>
      </w:pPr>
      <w:r w:rsidRPr="00FE3933">
        <w:t xml:space="preserve"> 4. Деятельность педагогического коллектива, направленная на совершенствование </w:t>
      </w:r>
      <w:proofErr w:type="spellStart"/>
      <w:r w:rsidRPr="00FE3933">
        <w:t>воспитател</w:t>
      </w:r>
      <w:r w:rsidR="00B772EC" w:rsidRPr="00FE3933">
        <w:t>ьно</w:t>
      </w:r>
      <w:proofErr w:type="spellEnd"/>
      <w:r w:rsidR="00B772EC" w:rsidRPr="00FE3933">
        <w:t>-образовательного процесса ……………………………………………….32</w:t>
      </w:r>
    </w:p>
    <w:p w:rsidR="00595A25" w:rsidRPr="00FE3933" w:rsidRDefault="00595A25" w:rsidP="003E63AF">
      <w:pPr>
        <w:pStyle w:val="Default"/>
      </w:pPr>
      <w:r w:rsidRPr="00FE3933">
        <w:t xml:space="preserve">5. Руководство и контроль </w:t>
      </w:r>
      <w:proofErr w:type="spellStart"/>
      <w:r w:rsidRPr="00FE3933">
        <w:t>воспитательно</w:t>
      </w:r>
      <w:proofErr w:type="spellEnd"/>
      <w:r w:rsidRPr="00FE3933">
        <w:t xml:space="preserve">-образовательного процесса </w:t>
      </w:r>
      <w:r w:rsidR="00B772EC" w:rsidRPr="00FE3933">
        <w:t>-------------------39</w:t>
      </w:r>
    </w:p>
    <w:p w:rsidR="00595A25" w:rsidRPr="00FE3933" w:rsidRDefault="00595A25" w:rsidP="003E63AF">
      <w:pPr>
        <w:pStyle w:val="Default"/>
      </w:pPr>
      <w:r w:rsidRPr="00FE3933">
        <w:t xml:space="preserve">6. Работа с родителями, семьей и общественностью </w:t>
      </w:r>
      <w:r w:rsidR="00B772EC" w:rsidRPr="00FE3933">
        <w:t>-------------------------------------------</w:t>
      </w:r>
      <w:r w:rsidR="00BD7350" w:rsidRPr="00FE3933">
        <w:t>43</w:t>
      </w:r>
    </w:p>
    <w:p w:rsidR="007B2C72" w:rsidRPr="00FE3933" w:rsidRDefault="00595A25" w:rsidP="003E63AF">
      <w:pPr>
        <w:pStyle w:val="Default"/>
        <w:rPr>
          <w:b/>
          <w:bCs/>
          <w:color w:val="auto"/>
        </w:rPr>
      </w:pPr>
      <w:r w:rsidRPr="00FE3933">
        <w:t xml:space="preserve"> 7. Административно-хозяйственная работа </w:t>
      </w:r>
      <w:r w:rsidR="00BD7350" w:rsidRPr="00FE3933">
        <w:t>------------------------------------------------------4</w:t>
      </w:r>
      <w:r w:rsidR="002F20D0" w:rsidRPr="00FE3933">
        <w:t>8</w:t>
      </w: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7B2C72" w:rsidRPr="00FE3933" w:rsidRDefault="007B2C72" w:rsidP="003E63AF">
      <w:pPr>
        <w:pStyle w:val="Default"/>
        <w:rPr>
          <w:b/>
          <w:bCs/>
          <w:color w:val="auto"/>
        </w:rPr>
      </w:pPr>
    </w:p>
    <w:p w:rsidR="006634E1" w:rsidRPr="00FE3933" w:rsidRDefault="006634E1" w:rsidP="003E63AF">
      <w:pPr>
        <w:pStyle w:val="Default"/>
        <w:rPr>
          <w:b/>
          <w:bCs/>
          <w:color w:val="auto"/>
        </w:rPr>
      </w:pPr>
    </w:p>
    <w:p w:rsidR="004E247A" w:rsidRPr="00FE3933" w:rsidRDefault="004E247A" w:rsidP="003E63AF">
      <w:pPr>
        <w:pStyle w:val="Default"/>
        <w:rPr>
          <w:b/>
          <w:bCs/>
          <w:color w:val="auto"/>
        </w:rPr>
      </w:pPr>
    </w:p>
    <w:p w:rsidR="004E247A" w:rsidRPr="00FE3933" w:rsidRDefault="004E247A" w:rsidP="003E63AF">
      <w:pPr>
        <w:pStyle w:val="Default"/>
        <w:rPr>
          <w:b/>
          <w:bCs/>
          <w:color w:val="auto"/>
        </w:rPr>
      </w:pPr>
    </w:p>
    <w:p w:rsidR="00C7550B" w:rsidRPr="00FE3933" w:rsidRDefault="00C7550B" w:rsidP="00305929">
      <w:pPr>
        <w:pStyle w:val="Default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595A25" w:rsidRPr="00FE3933" w:rsidRDefault="00595A25" w:rsidP="00BB3514">
      <w:pPr>
        <w:pStyle w:val="Default"/>
        <w:jc w:val="center"/>
        <w:outlineLvl w:val="0"/>
        <w:rPr>
          <w:b/>
          <w:bCs/>
          <w:color w:val="auto"/>
        </w:rPr>
      </w:pPr>
    </w:p>
    <w:p w:rsidR="002F20D0" w:rsidRPr="00FE3933" w:rsidRDefault="002F20D0" w:rsidP="002F20D0">
      <w:pPr>
        <w:pStyle w:val="Default"/>
        <w:outlineLvl w:val="0"/>
        <w:rPr>
          <w:b/>
          <w:bCs/>
          <w:color w:val="auto"/>
        </w:rPr>
      </w:pPr>
    </w:p>
    <w:p w:rsidR="002D0C8C" w:rsidRPr="00FE3933" w:rsidRDefault="002D0C8C" w:rsidP="002F20D0">
      <w:pPr>
        <w:pStyle w:val="Default"/>
        <w:outlineLvl w:val="0"/>
        <w:rPr>
          <w:b/>
          <w:bCs/>
          <w:color w:val="auto"/>
        </w:rPr>
      </w:pPr>
    </w:p>
    <w:p w:rsidR="002F20D0" w:rsidRPr="00FE3933" w:rsidRDefault="002F20D0" w:rsidP="002F20D0">
      <w:pPr>
        <w:pStyle w:val="Default"/>
        <w:outlineLvl w:val="0"/>
        <w:rPr>
          <w:b/>
          <w:bCs/>
          <w:color w:val="auto"/>
        </w:rPr>
      </w:pPr>
    </w:p>
    <w:p w:rsidR="00326816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D83950" w:rsidRPr="00FE3933" w:rsidRDefault="00D83950" w:rsidP="002F20D0">
      <w:pPr>
        <w:pStyle w:val="Default"/>
        <w:outlineLvl w:val="0"/>
        <w:rPr>
          <w:b/>
          <w:bCs/>
          <w:color w:val="auto"/>
        </w:rPr>
      </w:pPr>
    </w:p>
    <w:p w:rsidR="00326816" w:rsidRPr="00FE3933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326816" w:rsidRPr="00FE3933" w:rsidRDefault="00326816" w:rsidP="002F20D0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r w:rsidRPr="00FE3933">
        <w:rPr>
          <w:b/>
          <w:bCs/>
          <w:color w:val="auto"/>
        </w:rPr>
        <w:t>ОСНОВНЫЕ СВЕДЕНИЯ ДОУ</w:t>
      </w: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Организационно - правовая форма: </w:t>
      </w:r>
      <w:r w:rsidRPr="00FE3933">
        <w:rPr>
          <w:color w:val="auto"/>
        </w:rPr>
        <w:t xml:space="preserve">муниципальное учреждение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b/>
          <w:bCs/>
          <w:color w:val="auto"/>
        </w:rPr>
        <w:lastRenderedPageBreak/>
        <w:t xml:space="preserve">Тип: </w:t>
      </w:r>
      <w:r w:rsidRPr="00FE3933">
        <w:rPr>
          <w:color w:val="auto"/>
        </w:rPr>
        <w:t xml:space="preserve">дошкольное образовательное учреждение.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b/>
          <w:bCs/>
          <w:color w:val="auto"/>
        </w:rPr>
        <w:t xml:space="preserve">Вид: </w:t>
      </w:r>
      <w:r w:rsidRPr="00FE3933">
        <w:rPr>
          <w:color w:val="auto"/>
        </w:rPr>
        <w:t xml:space="preserve">детский сад (реализует основную общеобразовательную программу дошкольного образования в группах общеразвивающей направленности). </w:t>
      </w: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Статус юридического лица: </w:t>
      </w:r>
      <w:r w:rsidRPr="00FE3933">
        <w:rPr>
          <w:color w:val="auto"/>
        </w:rPr>
        <w:t xml:space="preserve">муниципальный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b/>
          <w:bCs/>
          <w:color w:val="auto"/>
        </w:rPr>
        <w:t xml:space="preserve">Юридический адрес: </w:t>
      </w:r>
      <w:r w:rsidRPr="00FE3933">
        <w:rPr>
          <w:color w:val="auto"/>
        </w:rPr>
        <w:t xml:space="preserve">Республика Татарстан, </w:t>
      </w:r>
      <w:r w:rsidR="00296962" w:rsidRPr="00FE3933">
        <w:rPr>
          <w:color w:val="auto"/>
        </w:rPr>
        <w:t>Нурлатский</w:t>
      </w:r>
      <w:r w:rsidRPr="00FE3933">
        <w:rPr>
          <w:color w:val="auto"/>
        </w:rPr>
        <w:t xml:space="preserve"> район, </w:t>
      </w:r>
      <w:proofErr w:type="spellStart"/>
      <w:r w:rsidR="00296962" w:rsidRPr="00FE3933">
        <w:rPr>
          <w:color w:val="auto"/>
        </w:rPr>
        <w:t>г</w:t>
      </w:r>
      <w:proofErr w:type="gramStart"/>
      <w:r w:rsidR="00296962" w:rsidRPr="00FE3933">
        <w:rPr>
          <w:color w:val="auto"/>
        </w:rPr>
        <w:t>.Н</w:t>
      </w:r>
      <w:proofErr w:type="gramEnd"/>
      <w:r w:rsidR="00296962" w:rsidRPr="00FE3933">
        <w:rPr>
          <w:color w:val="auto"/>
        </w:rPr>
        <w:t>урлат</w:t>
      </w:r>
      <w:proofErr w:type="spellEnd"/>
      <w:r w:rsidRPr="00FE3933">
        <w:rPr>
          <w:color w:val="auto"/>
        </w:rPr>
        <w:t>, улица С</w:t>
      </w:r>
      <w:r w:rsidR="00296962" w:rsidRPr="00FE3933">
        <w:rPr>
          <w:color w:val="auto"/>
        </w:rPr>
        <w:t>адовая</w:t>
      </w:r>
      <w:r w:rsidRPr="00FE3933">
        <w:rPr>
          <w:color w:val="auto"/>
        </w:rPr>
        <w:t>,</w:t>
      </w:r>
      <w:r w:rsidR="00296962" w:rsidRPr="00FE3933">
        <w:rPr>
          <w:color w:val="auto"/>
        </w:rPr>
        <w:t xml:space="preserve"> дом 2</w:t>
      </w:r>
      <w:r w:rsidRPr="00FE3933">
        <w:rPr>
          <w:color w:val="auto"/>
        </w:rPr>
        <w:t xml:space="preserve">б </w:t>
      </w: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r w:rsidRPr="00FE3933">
        <w:rPr>
          <w:b/>
          <w:bCs/>
          <w:color w:val="auto"/>
        </w:rPr>
        <w:t>Адрес электронной почты</w:t>
      </w:r>
      <w:r w:rsidRPr="0026098B">
        <w:rPr>
          <w:b/>
          <w:bCs/>
          <w:color w:val="auto"/>
        </w:rPr>
        <w:t xml:space="preserve">: </w:t>
      </w:r>
      <w:r w:rsidR="00296962" w:rsidRPr="0026098B">
        <w:rPr>
          <w:b/>
          <w:bCs/>
          <w:color w:val="auto"/>
        </w:rPr>
        <w:t>ds.rybka@tatar.ru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b/>
          <w:bCs/>
          <w:color w:val="auto"/>
        </w:rPr>
        <w:t xml:space="preserve">Учредитель детского сада: </w:t>
      </w:r>
      <w:r w:rsidRPr="00FE3933">
        <w:rPr>
          <w:color w:val="auto"/>
        </w:rPr>
        <w:t xml:space="preserve">Исполнительный комитет </w:t>
      </w:r>
      <w:r w:rsidR="00296962" w:rsidRPr="00FE3933">
        <w:rPr>
          <w:color w:val="auto"/>
        </w:rPr>
        <w:t xml:space="preserve">Нурлатского </w:t>
      </w:r>
      <w:r w:rsidRPr="00FE3933">
        <w:rPr>
          <w:color w:val="auto"/>
        </w:rPr>
        <w:t xml:space="preserve">муниципального района РТ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b/>
          <w:bCs/>
          <w:color w:val="auto"/>
        </w:rPr>
        <w:t xml:space="preserve">Режим работы ДОУ: </w:t>
      </w:r>
      <w:r w:rsidR="00296962" w:rsidRPr="00FE3933">
        <w:rPr>
          <w:color w:val="auto"/>
        </w:rPr>
        <w:t>12</w:t>
      </w:r>
      <w:r w:rsidRPr="00FE3933">
        <w:rPr>
          <w:color w:val="auto"/>
        </w:rPr>
        <w:t xml:space="preserve"> часовое пребывание детей при пятиднев</w:t>
      </w:r>
      <w:r w:rsidR="00296962" w:rsidRPr="00FE3933">
        <w:rPr>
          <w:color w:val="auto"/>
        </w:rPr>
        <w:t>ной рабочей неделе, с 6.30 до 18.3</w:t>
      </w:r>
      <w:r w:rsidRPr="00FE3933">
        <w:rPr>
          <w:color w:val="auto"/>
        </w:rPr>
        <w:t xml:space="preserve">0; выходные - суббота, воскресенье, праздничные дни. Продолжительность учебного года – 36 недель. </w:t>
      </w: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proofErr w:type="spellStart"/>
      <w:r w:rsidRPr="00FE3933">
        <w:rPr>
          <w:b/>
          <w:bCs/>
          <w:color w:val="auto"/>
        </w:rPr>
        <w:t>Программно</w:t>
      </w:r>
      <w:proofErr w:type="spellEnd"/>
      <w:r w:rsidRPr="00FE3933">
        <w:rPr>
          <w:b/>
          <w:bCs/>
          <w:color w:val="auto"/>
        </w:rPr>
        <w:t xml:space="preserve"> – методическое обеспечение: </w:t>
      </w:r>
    </w:p>
    <w:p w:rsidR="00FD29C6" w:rsidRPr="00FE3933" w:rsidRDefault="00FD29C6" w:rsidP="00906AA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Основной программой</w:t>
      </w:r>
      <w:r w:rsidRPr="00FE3933">
        <w:rPr>
          <w:rFonts w:ascii="Times New Roman" w:hAnsi="Times New Roman" w:cs="Times New Roman"/>
          <w:sz w:val="24"/>
          <w:szCs w:val="24"/>
        </w:rPr>
        <w:t xml:space="preserve">, реализуемой в МБДОУ и обеспечивающей целостность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-образовательного процесса, является примерная  образовательная программа дошкольного образования «От рождения до школы» (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).</w:t>
      </w:r>
    </w:p>
    <w:p w:rsidR="00FD29C6" w:rsidRPr="00FE3933" w:rsidRDefault="00FD29C6" w:rsidP="00906AA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Она дополняется методическими и практическими пособиями нового поколения концептуально с ней совместимыми.</w:t>
      </w:r>
    </w:p>
    <w:p w:rsidR="00FD29C6" w:rsidRPr="00FE3933" w:rsidRDefault="00FD29C6" w:rsidP="00906AA4">
      <w:pPr>
        <w:pStyle w:val="a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Парциальные программы:</w:t>
      </w:r>
    </w:p>
    <w:p w:rsidR="00FD29C6" w:rsidRPr="00FE3933" w:rsidRDefault="00FD29C6" w:rsidP="00906AA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</w:t>
      </w:r>
      <w:r w:rsidR="00445716" w:rsidRPr="00FE3933">
        <w:rPr>
          <w:rFonts w:ascii="Times New Roman" w:hAnsi="Times New Roman" w:cs="Times New Roman"/>
          <w:sz w:val="24"/>
          <w:szCs w:val="24"/>
        </w:rPr>
        <w:t>учения и развития детей 2-7 лет</w:t>
      </w:r>
      <w:r w:rsidRPr="00FE3933">
        <w:rPr>
          <w:rFonts w:ascii="Times New Roman" w:hAnsi="Times New Roman" w:cs="Times New Roman"/>
          <w:sz w:val="24"/>
          <w:szCs w:val="24"/>
        </w:rPr>
        <w:t>. Автор И.А. Лыкова</w:t>
      </w:r>
    </w:p>
    <w:p w:rsidR="002C452E" w:rsidRPr="00FE3933" w:rsidRDefault="00FD29C6" w:rsidP="00906AA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«Региональная</w:t>
      </w:r>
      <w:r w:rsidR="008D39CF" w:rsidRPr="00FE3933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Pr="00FE3933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образования»</w:t>
      </w:r>
      <w:r w:rsidR="008D39CF" w:rsidRPr="00FE3933">
        <w:rPr>
          <w:rFonts w:ascii="Times New Roman" w:hAnsi="Times New Roman" w:cs="Times New Roman"/>
          <w:sz w:val="24"/>
          <w:szCs w:val="24"/>
        </w:rPr>
        <w:t xml:space="preserve"> «С</w:t>
      </w:r>
      <w:r w:rsidR="008D39CF" w:rsidRPr="00FE3933">
        <w:rPr>
          <w:rFonts w:ascii="Times New Roman" w:hAnsi="Times New Roman" w:cs="Times New Roman"/>
          <w:sz w:val="24"/>
          <w:szCs w:val="24"/>
          <w:lang w:val="tt-RU"/>
        </w:rPr>
        <w:t>өене</w:t>
      </w:r>
      <w:proofErr w:type="gramStart"/>
      <w:r w:rsidR="008D39CF" w:rsidRPr="00FE3933">
        <w:rPr>
          <w:rFonts w:ascii="Times New Roman" w:hAnsi="Times New Roman" w:cs="Times New Roman"/>
          <w:sz w:val="24"/>
          <w:szCs w:val="24"/>
          <w:lang w:val="tt-RU"/>
        </w:rPr>
        <w:t>ч-</w:t>
      </w:r>
      <w:proofErr w:type="gramEnd"/>
      <w:r w:rsidR="008D39CF" w:rsidRPr="00FE3933">
        <w:rPr>
          <w:rFonts w:ascii="Times New Roman" w:hAnsi="Times New Roman" w:cs="Times New Roman"/>
          <w:sz w:val="24"/>
          <w:szCs w:val="24"/>
        </w:rPr>
        <w:t xml:space="preserve"> Радость </w:t>
      </w:r>
      <w:proofErr w:type="spellStart"/>
      <w:r w:rsidR="008D39CF" w:rsidRPr="00FE3933">
        <w:rPr>
          <w:rFonts w:ascii="Times New Roman" w:hAnsi="Times New Roman" w:cs="Times New Roman"/>
          <w:sz w:val="24"/>
          <w:szCs w:val="24"/>
        </w:rPr>
        <w:t>понания</w:t>
      </w:r>
      <w:proofErr w:type="spellEnd"/>
      <w:r w:rsidR="008D39CF" w:rsidRPr="00FE3933">
        <w:rPr>
          <w:rFonts w:ascii="Times New Roman" w:hAnsi="Times New Roman" w:cs="Times New Roman"/>
          <w:sz w:val="24"/>
          <w:szCs w:val="24"/>
        </w:rPr>
        <w:t>»,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;</w:t>
      </w:r>
    </w:p>
    <w:p w:rsidR="002C452E" w:rsidRPr="00FE3933" w:rsidRDefault="002C452E" w:rsidP="00906AA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Программа обучения и воспитания детей с фонетико-фонематическим недоразвитием.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Т.Б.Филичева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.В.Чиркина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.</w:t>
      </w:r>
    </w:p>
    <w:p w:rsidR="002C452E" w:rsidRPr="00FE3933" w:rsidRDefault="002C452E" w:rsidP="00906AA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дошкольного возраста с общим недоразвитием речи детей (Программно-методические рекомендации)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Т.Б.Филичева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Т.В.Туманова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Г.В.Чиркина</w:t>
      </w:r>
      <w:proofErr w:type="spellEnd"/>
    </w:p>
    <w:p w:rsidR="00296962" w:rsidRPr="00FE3933" w:rsidRDefault="00296962" w:rsidP="00906AA4">
      <w:pPr>
        <w:pStyle w:val="Default"/>
        <w:jc w:val="both"/>
        <w:rPr>
          <w:color w:val="auto"/>
          <w:lang w:val="tt-RU"/>
        </w:rPr>
      </w:pP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Нормативные документы, регламентирующие деятельность ДОУ: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Федеральный закон № 273-ФЗ от 29.12.2012 «Об образовании в РФ»;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Постановление Главного государственного санитарного врача Российской Федерации от </w:t>
      </w:r>
      <w:r w:rsidR="00906AA4">
        <w:rPr>
          <w:color w:val="auto"/>
        </w:rPr>
        <w:t>28.09.2020г. №28</w:t>
      </w:r>
      <w:r w:rsidRPr="00FE3933">
        <w:rPr>
          <w:color w:val="auto"/>
        </w:rPr>
        <w:t xml:space="preserve"> «Об утверждении СанПиН </w:t>
      </w:r>
      <w:r w:rsidR="00906AA4"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FE3933">
        <w:rPr>
          <w:color w:val="auto"/>
        </w:rPr>
        <w:t xml:space="preserve">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Письмо Департамента государственной политики в сфере общего образования Министерства образования и науки РФ от 28.02.2014 № 08-249 «Комментарии к ФГОС дошкольного образования»;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Закон Республики Татарстан "Об образовании" от 22 июля 2013 г. N 68-ЗРТ;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Закон Республики Татарстан «О государственных языках Республики Татарстан и других языках в Республике Татарстан» от 08 июля 1992 года N 1560-XII;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 xml:space="preserve">• Постановление </w:t>
      </w:r>
      <w:proofErr w:type="gramStart"/>
      <w:r w:rsidRPr="00FE3933">
        <w:rPr>
          <w:color w:val="auto"/>
        </w:rPr>
        <w:t>КМ</w:t>
      </w:r>
      <w:proofErr w:type="gramEnd"/>
      <w:r w:rsidRPr="00FE3933">
        <w:rPr>
          <w:color w:val="auto"/>
        </w:rPr>
        <w:t xml:space="preserve"> РТ от 30 декабря 2010 г. n 1174 "Об утверждении Стратегии развития образования в Республике Татарстан на 2010-2015 годы "</w:t>
      </w:r>
      <w:proofErr w:type="spellStart"/>
      <w:r w:rsidRPr="00FE3933">
        <w:rPr>
          <w:color w:val="auto"/>
        </w:rPr>
        <w:t>Килэчэк</w:t>
      </w:r>
      <w:proofErr w:type="spellEnd"/>
      <w:r w:rsidRPr="00FE3933">
        <w:rPr>
          <w:color w:val="auto"/>
        </w:rPr>
        <w:t xml:space="preserve">" - "Будущее". </w:t>
      </w:r>
    </w:p>
    <w:p w:rsidR="003E63AF" w:rsidRPr="00FE3933" w:rsidRDefault="003E63AF" w:rsidP="00906AA4">
      <w:pPr>
        <w:pStyle w:val="Default"/>
        <w:spacing w:after="27"/>
        <w:jc w:val="both"/>
        <w:rPr>
          <w:color w:val="auto"/>
        </w:rPr>
      </w:pPr>
      <w:r w:rsidRPr="00FE3933">
        <w:rPr>
          <w:color w:val="auto"/>
        </w:rPr>
        <w:t xml:space="preserve">• Устав ДОУ утвержден Постановлением Исполнительного комитета </w:t>
      </w:r>
      <w:r w:rsidR="00FD29C6" w:rsidRPr="00FE3933">
        <w:rPr>
          <w:color w:val="auto"/>
        </w:rPr>
        <w:t xml:space="preserve">Нурлатского </w:t>
      </w:r>
      <w:r w:rsidRPr="00FE3933">
        <w:rPr>
          <w:color w:val="auto"/>
        </w:rPr>
        <w:t>муниципального района РТ №</w:t>
      </w:r>
      <w:r w:rsidR="00FD29C6" w:rsidRPr="00FE3933">
        <w:rPr>
          <w:color w:val="auto"/>
        </w:rPr>
        <w:t xml:space="preserve"> 985 от 15.12.15</w:t>
      </w:r>
      <w:r w:rsidRPr="00FE3933">
        <w:rPr>
          <w:color w:val="auto"/>
        </w:rPr>
        <w:t xml:space="preserve">.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lastRenderedPageBreak/>
        <w:t xml:space="preserve">• Лицензия на осуществление образовательной деятельности серия 16 Л 01 </w:t>
      </w:r>
    </w:p>
    <w:p w:rsidR="003E63AF" w:rsidRPr="00FE3933" w:rsidRDefault="003E63AF" w:rsidP="00906AA4">
      <w:pPr>
        <w:pStyle w:val="Default"/>
        <w:jc w:val="both"/>
        <w:rPr>
          <w:color w:val="auto"/>
        </w:rPr>
      </w:pPr>
      <w:r w:rsidRPr="00FE3933">
        <w:rPr>
          <w:color w:val="auto"/>
        </w:rPr>
        <w:t>№ 000</w:t>
      </w:r>
      <w:r w:rsidR="00FD29C6" w:rsidRPr="00FE3933">
        <w:rPr>
          <w:color w:val="auto"/>
        </w:rPr>
        <w:t>1653</w:t>
      </w:r>
      <w:r w:rsidRPr="00FE3933">
        <w:rPr>
          <w:color w:val="auto"/>
        </w:rPr>
        <w:t xml:space="preserve">, регистрационный № </w:t>
      </w:r>
      <w:r w:rsidR="00FD29C6" w:rsidRPr="00FE3933">
        <w:rPr>
          <w:color w:val="auto"/>
        </w:rPr>
        <w:t>5872, дата выдачи 04.12.2014</w:t>
      </w:r>
      <w:r w:rsidRPr="00FE3933">
        <w:rPr>
          <w:color w:val="auto"/>
        </w:rPr>
        <w:t xml:space="preserve">г. Министерством образования и науки Республики Татарстан, лицензия бессрочная. </w:t>
      </w:r>
    </w:p>
    <w:p w:rsidR="00595A25" w:rsidRPr="00FE3933" w:rsidRDefault="00595A25" w:rsidP="00906AA4">
      <w:pPr>
        <w:pStyle w:val="Default"/>
        <w:jc w:val="both"/>
        <w:outlineLvl w:val="0"/>
        <w:rPr>
          <w:b/>
          <w:bCs/>
          <w:color w:val="auto"/>
        </w:rPr>
      </w:pPr>
    </w:p>
    <w:p w:rsidR="003E63AF" w:rsidRPr="00FE3933" w:rsidRDefault="003E63AF" w:rsidP="00906AA4">
      <w:pPr>
        <w:pStyle w:val="Default"/>
        <w:jc w:val="both"/>
        <w:outlineLvl w:val="0"/>
        <w:rPr>
          <w:color w:val="auto"/>
        </w:rPr>
      </w:pPr>
      <w:proofErr w:type="spellStart"/>
      <w:proofErr w:type="gramStart"/>
      <w:r w:rsidRPr="00FE3933">
        <w:rPr>
          <w:b/>
          <w:bCs/>
          <w:color w:val="auto"/>
        </w:rPr>
        <w:t>Воспитательно</w:t>
      </w:r>
      <w:proofErr w:type="spellEnd"/>
      <w:r w:rsidRPr="00FE3933">
        <w:rPr>
          <w:b/>
          <w:bCs/>
          <w:color w:val="auto"/>
        </w:rPr>
        <w:t>-педагогического</w:t>
      </w:r>
      <w:proofErr w:type="gramEnd"/>
      <w:r w:rsidRPr="00FE3933">
        <w:rPr>
          <w:b/>
          <w:bCs/>
          <w:color w:val="auto"/>
        </w:rPr>
        <w:t xml:space="preserve"> процесс в ДОУ </w:t>
      </w:r>
      <w:r w:rsidRPr="00FE3933">
        <w:rPr>
          <w:color w:val="auto"/>
        </w:rPr>
        <w:t xml:space="preserve">осуществляется в соответствии с: </w:t>
      </w:r>
    </w:p>
    <w:p w:rsidR="003E63AF" w:rsidRPr="00FE3933" w:rsidRDefault="003E63AF" w:rsidP="00906AA4">
      <w:pPr>
        <w:pStyle w:val="Default"/>
        <w:numPr>
          <w:ilvl w:val="0"/>
          <w:numId w:val="6"/>
        </w:numPr>
        <w:spacing w:after="27"/>
        <w:jc w:val="both"/>
        <w:rPr>
          <w:color w:val="auto"/>
        </w:rPr>
      </w:pPr>
      <w:r w:rsidRPr="00FE3933">
        <w:rPr>
          <w:color w:val="auto"/>
        </w:rPr>
        <w:t xml:space="preserve">«Международной Конвенцией о </w:t>
      </w:r>
      <w:r w:rsidR="00906AA4">
        <w:rPr>
          <w:color w:val="auto"/>
        </w:rPr>
        <w:t xml:space="preserve">правах </w:t>
      </w:r>
      <w:proofErr w:type="spellStart"/>
      <w:r w:rsidR="00906AA4">
        <w:rPr>
          <w:color w:val="auto"/>
        </w:rPr>
        <w:t>ребѐнка</w:t>
      </w:r>
      <w:proofErr w:type="spellEnd"/>
      <w:r w:rsidR="00906AA4">
        <w:rPr>
          <w:color w:val="auto"/>
        </w:rPr>
        <w:t>».</w:t>
      </w:r>
    </w:p>
    <w:p w:rsidR="003E63AF" w:rsidRPr="00FE3933" w:rsidRDefault="003E63AF" w:rsidP="00906AA4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FE3933">
        <w:rPr>
          <w:color w:val="auto"/>
        </w:rPr>
        <w:t xml:space="preserve">Законом РФ «Об основных гарантах </w:t>
      </w:r>
      <w:proofErr w:type="spellStart"/>
      <w:r w:rsidRPr="00FE3933">
        <w:rPr>
          <w:color w:val="auto"/>
        </w:rPr>
        <w:t>ребѐнка</w:t>
      </w:r>
      <w:proofErr w:type="spellEnd"/>
      <w:r w:rsidRPr="00FE3933">
        <w:rPr>
          <w:color w:val="auto"/>
        </w:rPr>
        <w:t xml:space="preserve"> в РФ». </w:t>
      </w:r>
    </w:p>
    <w:p w:rsidR="00595A25" w:rsidRPr="00FE3933" w:rsidRDefault="00595A25" w:rsidP="00906AA4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FE3933">
        <w:rPr>
          <w:color w:val="auto"/>
        </w:rPr>
        <w:t>Инструкцией по охране жизни и здоровья детей</w:t>
      </w:r>
      <w:r w:rsidR="00906AA4">
        <w:rPr>
          <w:color w:val="auto"/>
        </w:rPr>
        <w:t>.</w:t>
      </w:r>
    </w:p>
    <w:p w:rsidR="00595A25" w:rsidRPr="00FE3933" w:rsidRDefault="00595A25" w:rsidP="00906AA4">
      <w:pPr>
        <w:pStyle w:val="Default"/>
        <w:ind w:left="360"/>
        <w:jc w:val="both"/>
        <w:rPr>
          <w:color w:val="auto"/>
        </w:rPr>
      </w:pPr>
    </w:p>
    <w:p w:rsidR="003E63AF" w:rsidRPr="00FE3933" w:rsidRDefault="003E63AF" w:rsidP="00906AA4">
      <w:pPr>
        <w:pStyle w:val="Default"/>
        <w:jc w:val="both"/>
        <w:rPr>
          <w:color w:val="auto"/>
        </w:rPr>
      </w:pPr>
    </w:p>
    <w:p w:rsidR="00BB3514" w:rsidRPr="00FE3933" w:rsidRDefault="003E63AF" w:rsidP="00906AA4">
      <w:pPr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ДОУ обуславливает проект Основной образовательной программы на переходный период, разработанный в соответствие с ФГОС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.</w:t>
      </w:r>
    </w:p>
    <w:p w:rsidR="00BB3514" w:rsidRPr="00FE3933" w:rsidRDefault="00BB3514" w:rsidP="00BB3514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3E63AF" w:rsidP="00BB3514">
      <w:pPr>
        <w:pStyle w:val="Default"/>
        <w:outlineLvl w:val="0"/>
        <w:rPr>
          <w:color w:val="auto"/>
        </w:rPr>
      </w:pPr>
      <w:r w:rsidRPr="00FE3933">
        <w:rPr>
          <w:b/>
          <w:bCs/>
          <w:color w:val="auto"/>
        </w:rPr>
        <w:t xml:space="preserve">1.ИНФОРМАЦИОННЫЙ РАЗДЕЛ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>МБДОУ «</w:t>
      </w:r>
      <w:r w:rsidR="00FD29C6" w:rsidRPr="00FE3933">
        <w:rPr>
          <w:color w:val="auto"/>
        </w:rPr>
        <w:t>Детский сад № 21 «Золотая рыбка»</w:t>
      </w:r>
      <w:r w:rsidRPr="00FE3933">
        <w:rPr>
          <w:color w:val="auto"/>
        </w:rPr>
        <w:t xml:space="preserve"> представляет собой отдельно стоящее двухэ</w:t>
      </w:r>
      <w:r w:rsidR="00FD29C6" w:rsidRPr="00FE3933">
        <w:rPr>
          <w:color w:val="auto"/>
        </w:rPr>
        <w:t>тажное здание, построенное в 199</w:t>
      </w:r>
      <w:r w:rsidRPr="00FE3933">
        <w:rPr>
          <w:color w:val="auto"/>
        </w:rPr>
        <w:t xml:space="preserve">5 году. Общая площадь здания </w:t>
      </w:r>
      <w:r w:rsidR="00FD29C6" w:rsidRPr="00FE3933">
        <w:rPr>
          <w:color w:val="auto"/>
        </w:rPr>
        <w:t>1242,2</w:t>
      </w:r>
      <w:r w:rsidRPr="00FE3933">
        <w:rPr>
          <w:color w:val="auto"/>
        </w:rPr>
        <w:t xml:space="preserve"> кв. метра. В </w:t>
      </w:r>
      <w:r w:rsidR="00FD29C6" w:rsidRPr="00FE3933">
        <w:rPr>
          <w:color w:val="auto"/>
        </w:rPr>
        <w:t xml:space="preserve">МБДОУ «Детский сад № 21 </w:t>
      </w:r>
      <w:r w:rsidR="003D3AAF">
        <w:rPr>
          <w:color w:val="auto"/>
        </w:rPr>
        <w:t>«Золотая рыбка» 2022 – 2023</w:t>
      </w:r>
      <w:r w:rsidR="00EC0862" w:rsidRPr="00FE3933">
        <w:rPr>
          <w:color w:val="auto"/>
        </w:rPr>
        <w:t xml:space="preserve"> </w:t>
      </w:r>
      <w:r w:rsidRPr="00FE3933">
        <w:rPr>
          <w:color w:val="auto"/>
        </w:rPr>
        <w:t xml:space="preserve">учебном году функционируют </w:t>
      </w:r>
      <w:r w:rsidR="00FD29C6" w:rsidRPr="00FE3933">
        <w:rPr>
          <w:color w:val="auto"/>
        </w:rPr>
        <w:t>4</w:t>
      </w:r>
      <w:r w:rsidRPr="00FE3933">
        <w:rPr>
          <w:color w:val="auto"/>
        </w:rPr>
        <w:t xml:space="preserve"> группы, обеспечивающие воспитание, обучение и развитие, а также присмотр, уход и оздоровление детей в возрасте от </w:t>
      </w:r>
      <w:r w:rsidR="00CD7773" w:rsidRPr="00FE3933">
        <w:rPr>
          <w:color w:val="auto"/>
        </w:rPr>
        <w:t>1</w:t>
      </w:r>
      <w:r w:rsidRPr="00FE3933">
        <w:rPr>
          <w:color w:val="auto"/>
        </w:rPr>
        <w:t xml:space="preserve"> до 7 лет. </w:t>
      </w:r>
    </w:p>
    <w:p w:rsidR="00FD29C6" w:rsidRPr="00FE3933" w:rsidRDefault="00FD29C6" w:rsidP="003E63AF">
      <w:pPr>
        <w:pStyle w:val="Default"/>
        <w:rPr>
          <w:b/>
          <w:bCs/>
          <w:color w:val="auto"/>
        </w:rPr>
      </w:pP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1.1.КОМПЛЕКТОВАНИЕ ГРУПП.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1"/>
        <w:gridCol w:w="2191"/>
        <w:gridCol w:w="2191"/>
        <w:gridCol w:w="2191"/>
      </w:tblGrid>
      <w:tr w:rsidR="003E63AF" w:rsidRPr="00FE3933" w:rsidTr="00FD29C6">
        <w:trPr>
          <w:trHeight w:val="107"/>
        </w:trPr>
        <w:tc>
          <w:tcPr>
            <w:tcW w:w="2191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Группа </w:t>
            </w:r>
          </w:p>
        </w:tc>
        <w:tc>
          <w:tcPr>
            <w:tcW w:w="2191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возраст детей </w:t>
            </w:r>
          </w:p>
        </w:tc>
        <w:tc>
          <w:tcPr>
            <w:tcW w:w="2191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количество детей </w:t>
            </w:r>
          </w:p>
        </w:tc>
        <w:tc>
          <w:tcPr>
            <w:tcW w:w="2191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направленность группы </w:t>
            </w:r>
          </w:p>
        </w:tc>
      </w:tr>
      <w:tr w:rsidR="00305929" w:rsidRPr="00FE3933" w:rsidTr="00FD29C6">
        <w:trPr>
          <w:trHeight w:val="109"/>
        </w:trPr>
        <w:tc>
          <w:tcPr>
            <w:tcW w:w="2191" w:type="dxa"/>
          </w:tcPr>
          <w:p w:rsidR="00305929" w:rsidRPr="00F3713D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3713D">
              <w:rPr>
                <w:color w:val="auto"/>
              </w:rPr>
              <w:t xml:space="preserve">Младшая </w:t>
            </w:r>
          </w:p>
        </w:tc>
        <w:tc>
          <w:tcPr>
            <w:tcW w:w="2191" w:type="dxa"/>
          </w:tcPr>
          <w:p w:rsidR="00305929" w:rsidRPr="00F3713D" w:rsidRDefault="000C0A64" w:rsidP="00895BB0">
            <w:pPr>
              <w:pStyle w:val="Default"/>
              <w:jc w:val="both"/>
              <w:rPr>
                <w:color w:val="auto"/>
              </w:rPr>
            </w:pPr>
            <w:r w:rsidRPr="00F3713D">
              <w:rPr>
                <w:color w:val="auto"/>
              </w:rPr>
              <w:t>1.6</w:t>
            </w:r>
            <w:r w:rsidR="00F8527C" w:rsidRPr="00F3713D">
              <w:rPr>
                <w:color w:val="auto"/>
              </w:rPr>
              <w:t xml:space="preserve"> - 3</w:t>
            </w:r>
            <w:r w:rsidR="00305929" w:rsidRPr="00F3713D">
              <w:rPr>
                <w:color w:val="auto"/>
              </w:rPr>
              <w:t xml:space="preserve"> лет </w:t>
            </w:r>
          </w:p>
        </w:tc>
        <w:tc>
          <w:tcPr>
            <w:tcW w:w="2191" w:type="dxa"/>
          </w:tcPr>
          <w:p w:rsidR="00305929" w:rsidRPr="00F3713D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3713D">
              <w:rPr>
                <w:color w:val="auto"/>
              </w:rPr>
              <w:t>2</w:t>
            </w:r>
            <w:r w:rsidR="00F8664C" w:rsidRPr="00F3713D">
              <w:rPr>
                <w:color w:val="auto"/>
              </w:rPr>
              <w:t>4</w:t>
            </w:r>
          </w:p>
        </w:tc>
        <w:tc>
          <w:tcPr>
            <w:tcW w:w="2191" w:type="dxa"/>
          </w:tcPr>
          <w:p w:rsidR="00305929" w:rsidRPr="00F3713D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3713D">
              <w:rPr>
                <w:color w:val="auto"/>
              </w:rPr>
              <w:t xml:space="preserve">общеразвивающая </w:t>
            </w:r>
          </w:p>
        </w:tc>
      </w:tr>
      <w:tr w:rsidR="00305929" w:rsidRPr="00FE3933" w:rsidTr="00FD29C6">
        <w:trPr>
          <w:trHeight w:val="109"/>
        </w:trPr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 xml:space="preserve">Средняя  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4-5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2</w:t>
            </w:r>
            <w:r w:rsidR="00C2544E" w:rsidRPr="00FE3933">
              <w:rPr>
                <w:color w:val="auto"/>
              </w:rPr>
              <w:t>4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 xml:space="preserve">общеразвивающая </w:t>
            </w:r>
          </w:p>
        </w:tc>
      </w:tr>
      <w:tr w:rsidR="00305929" w:rsidRPr="00FE3933" w:rsidTr="00FD29C6">
        <w:trPr>
          <w:trHeight w:val="109"/>
        </w:trPr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Старшая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5-6</w:t>
            </w:r>
          </w:p>
        </w:tc>
        <w:tc>
          <w:tcPr>
            <w:tcW w:w="2191" w:type="dxa"/>
          </w:tcPr>
          <w:p w:rsidR="00305929" w:rsidRPr="00FE3933" w:rsidRDefault="00EF7DBF" w:rsidP="00895BB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F8664C" w:rsidRPr="00FE3933">
              <w:rPr>
                <w:color w:val="auto"/>
              </w:rPr>
              <w:t>1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 xml:space="preserve">общеразвивающая </w:t>
            </w:r>
          </w:p>
        </w:tc>
      </w:tr>
      <w:tr w:rsidR="00305929" w:rsidRPr="00FE3933" w:rsidTr="00FD29C6">
        <w:trPr>
          <w:trHeight w:val="109"/>
        </w:trPr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Подготовительная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 xml:space="preserve">6 -7  лет </w:t>
            </w:r>
          </w:p>
        </w:tc>
        <w:tc>
          <w:tcPr>
            <w:tcW w:w="2191" w:type="dxa"/>
          </w:tcPr>
          <w:p w:rsidR="00305929" w:rsidRPr="00FE3933" w:rsidRDefault="00EF7DBF" w:rsidP="00895BB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1D62BA">
              <w:rPr>
                <w:color w:val="auto"/>
              </w:rPr>
              <w:t>9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 xml:space="preserve">общеразвивающая </w:t>
            </w:r>
          </w:p>
        </w:tc>
      </w:tr>
      <w:tr w:rsidR="00305929" w:rsidRPr="00FE3933" w:rsidTr="00FD29C6">
        <w:trPr>
          <w:trHeight w:val="109"/>
        </w:trPr>
        <w:tc>
          <w:tcPr>
            <w:tcW w:w="2191" w:type="dxa"/>
          </w:tcPr>
          <w:p w:rsidR="00305929" w:rsidRPr="00146832" w:rsidRDefault="00305929" w:rsidP="00895BB0">
            <w:pPr>
              <w:pStyle w:val="Default"/>
              <w:jc w:val="both"/>
              <w:rPr>
                <w:color w:val="auto"/>
              </w:rPr>
            </w:pPr>
            <w:r w:rsidRPr="00146832">
              <w:rPr>
                <w:color w:val="auto"/>
              </w:rPr>
              <w:t xml:space="preserve">Итого </w:t>
            </w:r>
          </w:p>
        </w:tc>
        <w:tc>
          <w:tcPr>
            <w:tcW w:w="2191" w:type="dxa"/>
          </w:tcPr>
          <w:p w:rsidR="00305929" w:rsidRPr="00146832" w:rsidRDefault="00305929" w:rsidP="00895BB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91" w:type="dxa"/>
          </w:tcPr>
          <w:p w:rsidR="00305929" w:rsidRPr="00146832" w:rsidRDefault="00497A12" w:rsidP="00895BB0">
            <w:pPr>
              <w:pStyle w:val="Default"/>
              <w:jc w:val="both"/>
              <w:rPr>
                <w:color w:val="auto"/>
              </w:rPr>
            </w:pPr>
            <w:r w:rsidRPr="00146832">
              <w:rPr>
                <w:color w:val="auto"/>
              </w:rPr>
              <w:t>98</w:t>
            </w:r>
          </w:p>
        </w:tc>
        <w:tc>
          <w:tcPr>
            <w:tcW w:w="2191" w:type="dxa"/>
          </w:tcPr>
          <w:p w:rsidR="00305929" w:rsidRPr="00FE3933" w:rsidRDefault="00305929" w:rsidP="00895BB0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3E63AF" w:rsidRPr="00FE3933" w:rsidRDefault="003E63AF" w:rsidP="003E63AF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9747"/>
      </w:tblGrid>
      <w:tr w:rsidR="00CE4B28" w:rsidRPr="00FE3933" w:rsidTr="00CE4B28">
        <w:trPr>
          <w:trHeight w:val="107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b/>
                <w:bCs/>
                <w:color w:val="auto"/>
              </w:rPr>
            </w:pPr>
            <w:r w:rsidRPr="00FE3933">
              <w:rPr>
                <w:b/>
                <w:bCs/>
                <w:color w:val="auto"/>
              </w:rPr>
              <w:t>1.2.СОЦИАЛЬНЫЙ ПАСПОРТ СЕМЕЙ ВОСПИТАННИКОВ, ПОСЕЩАЮЩИХ ДОУ</w:t>
            </w:r>
          </w:p>
          <w:p w:rsidR="00595A25" w:rsidRPr="00FE3933" w:rsidRDefault="00595A25" w:rsidP="00445716">
            <w:pPr>
              <w:pStyle w:val="Default"/>
              <w:rPr>
                <w:b/>
                <w:bCs/>
                <w:color w:val="auto"/>
              </w:rPr>
            </w:pPr>
          </w:p>
          <w:tbl>
            <w:tblPr>
              <w:tblStyle w:val="aa"/>
              <w:tblW w:w="0" w:type="auto"/>
              <w:tblLook w:val="0660" w:firstRow="1" w:lastRow="1" w:firstColumn="0" w:lastColumn="0" w:noHBand="1" w:noVBand="1"/>
            </w:tblPr>
            <w:tblGrid>
              <w:gridCol w:w="3785"/>
              <w:gridCol w:w="2355"/>
            </w:tblGrid>
            <w:tr w:rsidR="00CE4B28" w:rsidRPr="00497A12" w:rsidTr="00CE4B28">
              <w:trPr>
                <w:trHeight w:val="388"/>
              </w:trPr>
              <w:tc>
                <w:tcPr>
                  <w:tcW w:w="0" w:type="auto"/>
                </w:tcPr>
                <w:p w:rsidR="00CE4B28" w:rsidRPr="00A66CFC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0" w:type="auto"/>
                </w:tcPr>
                <w:p w:rsidR="00CE4B28" w:rsidRPr="00A66CFC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 по саду</w:t>
                  </w:r>
                </w:p>
              </w:tc>
            </w:tr>
            <w:tr w:rsidR="00CE4B28" w:rsidRPr="00497A12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A66CFC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полные семьи</w:t>
                  </w:r>
                </w:p>
              </w:tc>
              <w:tc>
                <w:tcPr>
                  <w:tcW w:w="0" w:type="auto"/>
                </w:tcPr>
                <w:p w:rsidR="00CE4B28" w:rsidRPr="00A66CFC" w:rsidRDefault="00773650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86</w:t>
                  </w:r>
                </w:p>
              </w:tc>
            </w:tr>
            <w:tr w:rsidR="00CE4B28" w:rsidRPr="00497A12" w:rsidTr="00CE4B28">
              <w:trPr>
                <w:trHeight w:val="184"/>
              </w:trPr>
              <w:tc>
                <w:tcPr>
                  <w:tcW w:w="0" w:type="auto"/>
                </w:tcPr>
                <w:p w:rsidR="00CE4B28" w:rsidRPr="00A66CFC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неполные семьи</w:t>
                  </w:r>
                </w:p>
              </w:tc>
              <w:tc>
                <w:tcPr>
                  <w:tcW w:w="0" w:type="auto"/>
                </w:tcPr>
                <w:p w:rsidR="00CE4B28" w:rsidRPr="00A66CFC" w:rsidRDefault="00305929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73650"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E4B28" w:rsidRPr="00497A12" w:rsidTr="00CE4B28">
              <w:trPr>
                <w:trHeight w:val="194"/>
              </w:trPr>
              <w:tc>
                <w:tcPr>
                  <w:tcW w:w="0" w:type="auto"/>
                </w:tcPr>
                <w:p w:rsidR="00CE4B28" w:rsidRPr="00A66CFC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Многодетные</w:t>
                  </w:r>
                </w:p>
              </w:tc>
              <w:tc>
                <w:tcPr>
                  <w:tcW w:w="0" w:type="auto"/>
                </w:tcPr>
                <w:p w:rsidR="00CE4B28" w:rsidRPr="00A66CFC" w:rsidRDefault="00C822FC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773650"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CE4B28" w:rsidRPr="00FE3933" w:rsidTr="00CE4B28">
              <w:trPr>
                <w:trHeight w:val="396"/>
              </w:trPr>
              <w:tc>
                <w:tcPr>
                  <w:tcW w:w="0" w:type="auto"/>
                </w:tcPr>
                <w:p w:rsidR="00CE4B28" w:rsidRPr="00A66CFC" w:rsidRDefault="00CE4B28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Семьи, имеющие опекаемых детей</w:t>
                  </w:r>
                </w:p>
              </w:tc>
              <w:tc>
                <w:tcPr>
                  <w:tcW w:w="0" w:type="auto"/>
                </w:tcPr>
                <w:p w:rsidR="00CE4B28" w:rsidRPr="00A66CFC" w:rsidRDefault="00C822FC" w:rsidP="00CE4B28">
                  <w:pPr>
                    <w:pStyle w:val="a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  <w:tr w:rsidR="00CE4B28" w:rsidRPr="00FE3933" w:rsidTr="00CE4B28">
        <w:trPr>
          <w:trHeight w:val="109"/>
        </w:trPr>
        <w:tc>
          <w:tcPr>
            <w:tcW w:w="9747" w:type="dxa"/>
          </w:tcPr>
          <w:p w:rsidR="00CE4B28" w:rsidRPr="00FE3933" w:rsidRDefault="00CE4B28" w:rsidP="00445716">
            <w:pPr>
              <w:pStyle w:val="Default"/>
              <w:rPr>
                <w:color w:val="auto"/>
              </w:rPr>
            </w:pPr>
          </w:p>
        </w:tc>
      </w:tr>
    </w:tbl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1.3. ПРЕДМЕТНО-ПРОСТРАНСТВЕННАЯ СРЕДА В ДЕТСКОМ САДУ: 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 xml:space="preserve">В группах детского сада имеется игровой и методический материал для организации ООД и режимных процессов. В детском саду ведется работа по обучению детей русскому языку и реализация УМК. Все воспитатели в своей </w:t>
      </w:r>
      <w:proofErr w:type="spellStart"/>
      <w:r w:rsidRPr="00FE3933">
        <w:rPr>
          <w:color w:val="auto"/>
        </w:rPr>
        <w:t>воспитательно</w:t>
      </w:r>
      <w:proofErr w:type="spellEnd"/>
      <w:r w:rsidRPr="00FE3933">
        <w:rPr>
          <w:color w:val="auto"/>
        </w:rPr>
        <w:t>-образовательной деятельности активно используют национальн</w:t>
      </w:r>
      <w:proofErr w:type="gramStart"/>
      <w:r w:rsidRPr="00FE3933">
        <w:rPr>
          <w:color w:val="auto"/>
        </w:rPr>
        <w:t>о-</w:t>
      </w:r>
      <w:proofErr w:type="gramEnd"/>
      <w:r w:rsidRPr="00FE3933">
        <w:rPr>
          <w:color w:val="auto"/>
        </w:rPr>
        <w:t xml:space="preserve"> региональный компонент. </w:t>
      </w:r>
    </w:p>
    <w:p w:rsidR="00CE4B28" w:rsidRPr="00FE3933" w:rsidRDefault="00CE4B28" w:rsidP="003E63AF">
      <w:pPr>
        <w:pStyle w:val="Default"/>
        <w:rPr>
          <w:b/>
          <w:bCs/>
          <w:color w:val="auto"/>
        </w:rPr>
      </w:pP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b/>
          <w:bCs/>
          <w:color w:val="auto"/>
        </w:rPr>
        <w:t xml:space="preserve">1.4.КАДРОВЫЙ ПОТЕНЦИАЛ ДОУ. </w:t>
      </w:r>
    </w:p>
    <w:p w:rsidR="003E63AF" w:rsidRPr="00FE3933" w:rsidRDefault="003E63AF" w:rsidP="003E63AF">
      <w:pPr>
        <w:pStyle w:val="Default"/>
        <w:rPr>
          <w:color w:val="auto"/>
        </w:rPr>
      </w:pPr>
      <w:proofErr w:type="gramStart"/>
      <w:r w:rsidRPr="00FE3933">
        <w:rPr>
          <w:color w:val="auto"/>
        </w:rPr>
        <w:lastRenderedPageBreak/>
        <w:t xml:space="preserve">МБДОУ </w:t>
      </w:r>
      <w:r w:rsidR="00CE4B28" w:rsidRPr="00FE3933">
        <w:rPr>
          <w:color w:val="auto"/>
        </w:rPr>
        <w:t xml:space="preserve"> «Детский сад № 21 «Золотая рыбка»</w:t>
      </w:r>
      <w:r w:rsidR="00583FA7">
        <w:rPr>
          <w:color w:val="auto"/>
        </w:rPr>
        <w:t xml:space="preserve"> 2022-2023</w:t>
      </w:r>
      <w:r w:rsidR="00A42604" w:rsidRPr="00FE3933">
        <w:rPr>
          <w:color w:val="auto"/>
        </w:rPr>
        <w:t xml:space="preserve"> </w:t>
      </w:r>
      <w:r w:rsidRPr="00FE3933">
        <w:rPr>
          <w:color w:val="auto"/>
        </w:rPr>
        <w:t xml:space="preserve"> учебном году работает опытный, квалифицированный педагогический коллектив. </w:t>
      </w:r>
      <w:proofErr w:type="gramEnd"/>
    </w:p>
    <w:p w:rsidR="003E63AF" w:rsidRPr="00FE3933" w:rsidRDefault="003E63AF" w:rsidP="00652DB3">
      <w:pPr>
        <w:pStyle w:val="Default"/>
        <w:rPr>
          <w:color w:val="auto"/>
        </w:rPr>
      </w:pPr>
      <w:proofErr w:type="gramStart"/>
      <w:r w:rsidRPr="00FE3933">
        <w:rPr>
          <w:color w:val="auto"/>
        </w:rPr>
        <w:t xml:space="preserve">Штатным расписанием ДОУ предусмотрено </w:t>
      </w:r>
      <w:r w:rsidR="00807340" w:rsidRPr="00FE3933">
        <w:rPr>
          <w:color w:val="auto"/>
        </w:rPr>
        <w:t>26,</w:t>
      </w:r>
      <w:r w:rsidR="009E4634" w:rsidRPr="00FE3933">
        <w:rPr>
          <w:color w:val="auto"/>
        </w:rPr>
        <w:t>4</w:t>
      </w:r>
      <w:r w:rsidRPr="00FE3933">
        <w:rPr>
          <w:color w:val="auto"/>
        </w:rPr>
        <w:t xml:space="preserve"> единиц, из них </w:t>
      </w:r>
      <w:r w:rsidR="00807340" w:rsidRPr="00FE3933">
        <w:rPr>
          <w:color w:val="auto"/>
        </w:rPr>
        <w:t>9,</w:t>
      </w:r>
      <w:r w:rsidR="00652DB3" w:rsidRPr="00FE3933">
        <w:rPr>
          <w:color w:val="auto"/>
        </w:rPr>
        <w:t xml:space="preserve">8 </w:t>
      </w:r>
      <w:r w:rsidRPr="00FE3933">
        <w:rPr>
          <w:color w:val="auto"/>
        </w:rPr>
        <w:t xml:space="preserve">педагогические: </w:t>
      </w:r>
      <w:proofErr w:type="gramEnd"/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 xml:space="preserve">заведующий - 1,0 </w:t>
      </w:r>
    </w:p>
    <w:p w:rsidR="001E5752" w:rsidRPr="00FE3933" w:rsidRDefault="001E5752" w:rsidP="003E63AF">
      <w:pPr>
        <w:pStyle w:val="Default"/>
        <w:rPr>
          <w:color w:val="auto"/>
        </w:rPr>
      </w:pPr>
      <w:r w:rsidRPr="00FE3933">
        <w:rPr>
          <w:color w:val="auto"/>
        </w:rPr>
        <w:t>учитель-логопед – 0,5</w:t>
      </w:r>
    </w:p>
    <w:p w:rsidR="00807340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>музыкальный руководитель - 0,</w:t>
      </w:r>
      <w:r w:rsidR="00B64552">
        <w:rPr>
          <w:color w:val="auto"/>
        </w:rPr>
        <w:t>39</w:t>
      </w:r>
    </w:p>
    <w:p w:rsidR="00807340" w:rsidRPr="00FE3933" w:rsidRDefault="00A90833" w:rsidP="003E63AF">
      <w:pPr>
        <w:pStyle w:val="Default"/>
        <w:rPr>
          <w:color w:val="auto"/>
        </w:rPr>
      </w:pPr>
      <w:r w:rsidRPr="00FE3933">
        <w:rPr>
          <w:color w:val="auto"/>
        </w:rPr>
        <w:t>инструктор по ФИЗО – 0,28</w:t>
      </w:r>
    </w:p>
    <w:p w:rsidR="00807340" w:rsidRPr="00FE3933" w:rsidRDefault="00807340" w:rsidP="003E63AF">
      <w:pPr>
        <w:pStyle w:val="Default"/>
        <w:rPr>
          <w:color w:val="auto"/>
        </w:rPr>
      </w:pPr>
      <w:r w:rsidRPr="00FE3933">
        <w:rPr>
          <w:color w:val="auto"/>
        </w:rPr>
        <w:t>учитель английского языка -0,</w:t>
      </w:r>
      <w:r w:rsidR="00B64552">
        <w:rPr>
          <w:color w:val="auto"/>
        </w:rPr>
        <w:t>34</w:t>
      </w:r>
    </w:p>
    <w:p w:rsidR="003E63AF" w:rsidRPr="00FE3933" w:rsidRDefault="00807340" w:rsidP="003E63AF">
      <w:pPr>
        <w:pStyle w:val="Default"/>
        <w:rPr>
          <w:color w:val="auto"/>
        </w:rPr>
      </w:pPr>
      <w:r w:rsidRPr="00FE3933">
        <w:rPr>
          <w:color w:val="auto"/>
        </w:rPr>
        <w:t>воспитатель по обучению татарскому языку 0,</w:t>
      </w:r>
      <w:r w:rsidR="00906AA4">
        <w:rPr>
          <w:color w:val="auto"/>
        </w:rPr>
        <w:t>34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 xml:space="preserve">воспитатели – </w:t>
      </w:r>
      <w:r w:rsidR="00807340" w:rsidRPr="00FE3933">
        <w:rPr>
          <w:color w:val="auto"/>
        </w:rPr>
        <w:t>6,6</w:t>
      </w:r>
      <w:r w:rsidR="00A42604" w:rsidRPr="00FE3933">
        <w:rPr>
          <w:color w:val="auto"/>
        </w:rPr>
        <w:t>4</w:t>
      </w:r>
    </w:p>
    <w:p w:rsidR="003E63AF" w:rsidRPr="00FE3933" w:rsidRDefault="003E63AF" w:rsidP="003E63AF">
      <w:pPr>
        <w:pStyle w:val="Default"/>
        <w:rPr>
          <w:color w:val="auto"/>
        </w:rPr>
      </w:pPr>
      <w:r w:rsidRPr="00FE3933">
        <w:rPr>
          <w:color w:val="auto"/>
        </w:rPr>
        <w:t xml:space="preserve">Укомплектованность ДОУ педагогическими кадрами составила 100%. </w:t>
      </w:r>
    </w:p>
    <w:p w:rsidR="003E63AF" w:rsidRPr="00FE3933" w:rsidRDefault="003E63AF" w:rsidP="003E63AF">
      <w:p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Педагогический коллектив имеет следующие количественные и качественные характеристики:</w:t>
      </w:r>
    </w:p>
    <w:p w:rsidR="00C7550B" w:rsidRPr="00FE3933" w:rsidRDefault="00C7550B" w:rsidP="00BB3514">
      <w:pPr>
        <w:pStyle w:val="Default"/>
        <w:outlineLvl w:val="0"/>
        <w:rPr>
          <w:b/>
          <w:bCs/>
          <w:color w:val="auto"/>
        </w:rPr>
      </w:pPr>
    </w:p>
    <w:p w:rsidR="00807340" w:rsidRPr="00FE3933" w:rsidRDefault="00807340" w:rsidP="00BB3514">
      <w:pPr>
        <w:pStyle w:val="Default"/>
        <w:outlineLvl w:val="0"/>
        <w:rPr>
          <w:b/>
          <w:bCs/>
          <w:color w:val="auto"/>
        </w:rPr>
      </w:pPr>
      <w:r w:rsidRPr="00FE3933">
        <w:rPr>
          <w:b/>
          <w:bCs/>
          <w:color w:val="auto"/>
        </w:rPr>
        <w:t xml:space="preserve">По результатам аттестации </w:t>
      </w:r>
    </w:p>
    <w:p w:rsidR="00AD4843" w:rsidRPr="00FE3933" w:rsidRDefault="00AD4843" w:rsidP="00BB3514">
      <w:pPr>
        <w:pStyle w:val="Default"/>
        <w:outlineLvl w:val="0"/>
        <w:rPr>
          <w:b/>
          <w:bCs/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2"/>
      </w:tblGrid>
      <w:tr w:rsidR="00895BB0" w:rsidRPr="00FE3933" w:rsidTr="00895BB0">
        <w:tc>
          <w:tcPr>
            <w:tcW w:w="1971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Всего педагогов </w:t>
            </w:r>
          </w:p>
        </w:tc>
        <w:tc>
          <w:tcPr>
            <w:tcW w:w="1971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Высшая </w:t>
            </w:r>
          </w:p>
        </w:tc>
        <w:tc>
          <w:tcPr>
            <w:tcW w:w="1971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Первая </w:t>
            </w:r>
          </w:p>
        </w:tc>
        <w:tc>
          <w:tcPr>
            <w:tcW w:w="1971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СЗД </w:t>
            </w:r>
          </w:p>
        </w:tc>
        <w:tc>
          <w:tcPr>
            <w:tcW w:w="1972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Без категории </w:t>
            </w:r>
          </w:p>
        </w:tc>
      </w:tr>
      <w:tr w:rsidR="00895BB0" w:rsidRPr="00FE3933" w:rsidTr="00895BB0">
        <w:tc>
          <w:tcPr>
            <w:tcW w:w="1971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>1</w:t>
            </w:r>
            <w:r w:rsidR="004932F1">
              <w:rPr>
                <w:bCs/>
                <w:color w:val="auto"/>
              </w:rPr>
              <w:t>0</w:t>
            </w:r>
          </w:p>
        </w:tc>
        <w:tc>
          <w:tcPr>
            <w:tcW w:w="1971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- </w:t>
            </w:r>
          </w:p>
        </w:tc>
        <w:tc>
          <w:tcPr>
            <w:tcW w:w="1971" w:type="dxa"/>
          </w:tcPr>
          <w:p w:rsidR="00895BB0" w:rsidRPr="00FE3933" w:rsidRDefault="004932F1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1971" w:type="dxa"/>
          </w:tcPr>
          <w:p w:rsidR="00895BB0" w:rsidRPr="00FE3933" w:rsidRDefault="007C390E" w:rsidP="00895BB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972" w:type="dxa"/>
          </w:tcPr>
          <w:p w:rsidR="00895BB0" w:rsidRPr="00FE3933" w:rsidRDefault="007C390E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0</w:t>
            </w:r>
          </w:p>
        </w:tc>
      </w:tr>
    </w:tbl>
    <w:p w:rsidR="00895BB0" w:rsidRPr="00FE3933" w:rsidRDefault="00895BB0" w:rsidP="00BB3514">
      <w:pPr>
        <w:pStyle w:val="Default"/>
        <w:outlineLvl w:val="0"/>
        <w:rPr>
          <w:b/>
          <w:bCs/>
          <w:color w:val="auto"/>
        </w:rPr>
      </w:pPr>
    </w:p>
    <w:p w:rsidR="00895BB0" w:rsidRPr="00FE3933" w:rsidRDefault="00895BB0" w:rsidP="00895BB0">
      <w:pPr>
        <w:pStyle w:val="Default"/>
        <w:rPr>
          <w:b/>
          <w:bCs/>
          <w:color w:val="auto"/>
        </w:rPr>
      </w:pPr>
      <w:r w:rsidRPr="00FE3933">
        <w:rPr>
          <w:b/>
          <w:bCs/>
          <w:color w:val="auto"/>
        </w:rPr>
        <w:t>Образовательный уровень педагогов</w:t>
      </w:r>
    </w:p>
    <w:p w:rsidR="00895BB0" w:rsidRPr="00FE3933" w:rsidRDefault="00895BB0" w:rsidP="00BB3514">
      <w:pPr>
        <w:pStyle w:val="Default"/>
        <w:outlineLvl w:val="0"/>
        <w:rPr>
          <w:b/>
          <w:bCs/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072"/>
      </w:tblGrid>
      <w:tr w:rsidR="00895BB0" w:rsidRPr="00FE3933" w:rsidTr="002B2208">
        <w:tc>
          <w:tcPr>
            <w:tcW w:w="2464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Всего педагогов </w:t>
            </w:r>
          </w:p>
        </w:tc>
        <w:tc>
          <w:tcPr>
            <w:tcW w:w="2464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Высшее </w:t>
            </w:r>
          </w:p>
        </w:tc>
        <w:tc>
          <w:tcPr>
            <w:tcW w:w="2464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Незаконченное высшее </w:t>
            </w:r>
          </w:p>
        </w:tc>
        <w:tc>
          <w:tcPr>
            <w:tcW w:w="2072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 xml:space="preserve">Среднее специальное </w:t>
            </w:r>
          </w:p>
        </w:tc>
      </w:tr>
      <w:tr w:rsidR="00895BB0" w:rsidRPr="00FE3933" w:rsidTr="002B2208">
        <w:tc>
          <w:tcPr>
            <w:tcW w:w="2464" w:type="dxa"/>
          </w:tcPr>
          <w:p w:rsidR="00895BB0" w:rsidRPr="00FE3933" w:rsidRDefault="004932F1" w:rsidP="00895BB0">
            <w:pPr>
              <w:pStyle w:val="Default"/>
              <w:rPr>
                <w:color w:val="auto"/>
              </w:rPr>
            </w:pPr>
            <w:r>
              <w:rPr>
                <w:bCs/>
                <w:color w:val="auto"/>
              </w:rPr>
              <w:t>10</w:t>
            </w:r>
          </w:p>
        </w:tc>
        <w:tc>
          <w:tcPr>
            <w:tcW w:w="2464" w:type="dxa"/>
          </w:tcPr>
          <w:p w:rsidR="00895BB0" w:rsidRPr="00FE3933" w:rsidRDefault="009E4634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>1</w:t>
            </w:r>
            <w:r w:rsidR="004932F1">
              <w:rPr>
                <w:bCs/>
                <w:color w:val="auto"/>
              </w:rPr>
              <w:t>0</w:t>
            </w:r>
          </w:p>
        </w:tc>
        <w:tc>
          <w:tcPr>
            <w:tcW w:w="2464" w:type="dxa"/>
          </w:tcPr>
          <w:p w:rsidR="00895BB0" w:rsidRPr="00FE3933" w:rsidRDefault="00895BB0" w:rsidP="00895BB0">
            <w:pPr>
              <w:pStyle w:val="Default"/>
              <w:rPr>
                <w:color w:val="auto"/>
              </w:rPr>
            </w:pPr>
            <w:r w:rsidRPr="00FE3933">
              <w:rPr>
                <w:bCs/>
                <w:color w:val="auto"/>
              </w:rPr>
              <w:t>-</w:t>
            </w:r>
          </w:p>
        </w:tc>
        <w:tc>
          <w:tcPr>
            <w:tcW w:w="2072" w:type="dxa"/>
          </w:tcPr>
          <w:p w:rsidR="00895BB0" w:rsidRPr="00FE3933" w:rsidRDefault="00066201" w:rsidP="00895BB0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-</w:t>
            </w:r>
          </w:p>
        </w:tc>
      </w:tr>
    </w:tbl>
    <w:p w:rsidR="00895BB0" w:rsidRPr="00FE3933" w:rsidRDefault="00895BB0" w:rsidP="00BB3514">
      <w:pPr>
        <w:pStyle w:val="Default"/>
        <w:outlineLvl w:val="0"/>
        <w:rPr>
          <w:b/>
          <w:bCs/>
          <w:color w:val="auto"/>
        </w:rPr>
      </w:pPr>
    </w:p>
    <w:p w:rsidR="00F13500" w:rsidRPr="00FE3933" w:rsidRDefault="00F13500" w:rsidP="003E63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63AF" w:rsidRPr="00FE3933" w:rsidRDefault="003A7CBE" w:rsidP="003E63AF">
      <w:p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 xml:space="preserve">1.5 </w:t>
      </w:r>
      <w:r w:rsidR="00807340" w:rsidRPr="00FE3933">
        <w:rPr>
          <w:rFonts w:ascii="Times New Roman" w:hAnsi="Times New Roman" w:cs="Times New Roman"/>
          <w:b/>
          <w:bCs/>
          <w:sz w:val="24"/>
          <w:szCs w:val="24"/>
        </w:rPr>
        <w:t>ПЕДАГОГИЧЕСКИЙ СТАЖ РАСПРЕДЕЛЯЕТСЯ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015"/>
        <w:gridCol w:w="1559"/>
        <w:gridCol w:w="709"/>
        <w:gridCol w:w="3402"/>
        <w:gridCol w:w="1291"/>
      </w:tblGrid>
      <w:tr w:rsidR="003E63AF" w:rsidRPr="00FE3933" w:rsidTr="00006215">
        <w:trPr>
          <w:trHeight w:val="430"/>
        </w:trPr>
        <w:tc>
          <w:tcPr>
            <w:tcW w:w="503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№ </w:t>
            </w:r>
            <w:proofErr w:type="gramStart"/>
            <w:r w:rsidRPr="00FE3933">
              <w:rPr>
                <w:b/>
                <w:color w:val="auto"/>
              </w:rPr>
              <w:t>п</w:t>
            </w:r>
            <w:proofErr w:type="gramEnd"/>
            <w:r w:rsidRPr="00FE3933">
              <w:rPr>
                <w:b/>
                <w:color w:val="auto"/>
              </w:rPr>
              <w:t xml:space="preserve">/п </w:t>
            </w:r>
          </w:p>
        </w:tc>
        <w:tc>
          <w:tcPr>
            <w:tcW w:w="2015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Ф.И.О. </w:t>
            </w:r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должность </w:t>
            </w:r>
          </w:p>
        </w:tc>
        <w:tc>
          <w:tcPr>
            <w:tcW w:w="709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proofErr w:type="spellStart"/>
            <w:r w:rsidRPr="00FE3933">
              <w:rPr>
                <w:b/>
                <w:color w:val="auto"/>
              </w:rPr>
              <w:t>пед</w:t>
            </w:r>
            <w:proofErr w:type="spellEnd"/>
            <w:r w:rsidRPr="00FE3933">
              <w:rPr>
                <w:b/>
                <w:color w:val="auto"/>
              </w:rPr>
              <w:t xml:space="preserve">. стаж </w:t>
            </w:r>
          </w:p>
        </w:tc>
        <w:tc>
          <w:tcPr>
            <w:tcW w:w="3402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Образование, какое уч. заведение окончил, год окончания, специальность по диплому </w:t>
            </w:r>
          </w:p>
        </w:tc>
        <w:tc>
          <w:tcPr>
            <w:tcW w:w="1291" w:type="dxa"/>
          </w:tcPr>
          <w:p w:rsidR="003E63AF" w:rsidRPr="00FE3933" w:rsidRDefault="003E63AF" w:rsidP="00445716">
            <w:pPr>
              <w:pStyle w:val="Default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категория </w:t>
            </w:r>
          </w:p>
        </w:tc>
      </w:tr>
      <w:tr w:rsidR="003E63AF" w:rsidRPr="00FE3933" w:rsidTr="00006215">
        <w:trPr>
          <w:trHeight w:val="525"/>
        </w:trPr>
        <w:tc>
          <w:tcPr>
            <w:tcW w:w="503" w:type="dxa"/>
          </w:tcPr>
          <w:p w:rsidR="003E63AF" w:rsidRPr="00906AA4" w:rsidRDefault="003E63AF" w:rsidP="00445716">
            <w:pPr>
              <w:pStyle w:val="Default"/>
              <w:rPr>
                <w:color w:val="auto"/>
              </w:rPr>
            </w:pPr>
            <w:r w:rsidRPr="00906AA4">
              <w:rPr>
                <w:color w:val="auto"/>
              </w:rPr>
              <w:t xml:space="preserve">1 </w:t>
            </w:r>
          </w:p>
        </w:tc>
        <w:tc>
          <w:tcPr>
            <w:tcW w:w="2015" w:type="dxa"/>
          </w:tcPr>
          <w:p w:rsidR="003E63AF" w:rsidRPr="00906AA4" w:rsidRDefault="007623F4" w:rsidP="00B64552">
            <w:pPr>
              <w:pStyle w:val="Default"/>
              <w:rPr>
                <w:color w:val="auto"/>
              </w:rPr>
            </w:pPr>
            <w:proofErr w:type="spellStart"/>
            <w:r w:rsidRPr="00906AA4">
              <w:rPr>
                <w:color w:val="auto"/>
              </w:rPr>
              <w:t>З</w:t>
            </w:r>
            <w:r w:rsidR="00B64552" w:rsidRPr="00906AA4">
              <w:rPr>
                <w:color w:val="auto"/>
              </w:rPr>
              <w:t>я</w:t>
            </w:r>
            <w:r w:rsidRPr="00906AA4">
              <w:rPr>
                <w:color w:val="auto"/>
              </w:rPr>
              <w:t>мялова</w:t>
            </w:r>
            <w:proofErr w:type="spellEnd"/>
            <w:r w:rsidRPr="00906AA4">
              <w:rPr>
                <w:color w:val="auto"/>
              </w:rPr>
              <w:t xml:space="preserve"> Гузель </w:t>
            </w:r>
            <w:proofErr w:type="spellStart"/>
            <w:r w:rsidRPr="00906AA4">
              <w:rPr>
                <w:color w:val="auto"/>
              </w:rPr>
              <w:t>Фаритовна</w:t>
            </w:r>
            <w:proofErr w:type="spellEnd"/>
            <w:r w:rsidRPr="00906AA4">
              <w:rPr>
                <w:color w:val="auto"/>
              </w:rPr>
              <w:t xml:space="preserve"> </w:t>
            </w:r>
          </w:p>
        </w:tc>
        <w:tc>
          <w:tcPr>
            <w:tcW w:w="1559" w:type="dxa"/>
          </w:tcPr>
          <w:p w:rsidR="003E63AF" w:rsidRPr="00906AA4" w:rsidRDefault="001E5752" w:rsidP="00445716">
            <w:pPr>
              <w:pStyle w:val="Default"/>
              <w:rPr>
                <w:color w:val="auto"/>
              </w:rPr>
            </w:pPr>
            <w:r w:rsidRPr="00906AA4">
              <w:rPr>
                <w:color w:val="auto"/>
              </w:rPr>
              <w:t>Заведующий</w:t>
            </w:r>
          </w:p>
        </w:tc>
        <w:tc>
          <w:tcPr>
            <w:tcW w:w="709" w:type="dxa"/>
          </w:tcPr>
          <w:p w:rsidR="003E63AF" w:rsidRPr="00906AA4" w:rsidRDefault="00B64552" w:rsidP="00445716">
            <w:pPr>
              <w:pStyle w:val="Default"/>
              <w:rPr>
                <w:color w:val="auto"/>
              </w:rPr>
            </w:pPr>
            <w:r w:rsidRPr="00906AA4">
              <w:rPr>
                <w:color w:val="auto"/>
              </w:rPr>
              <w:t>3</w:t>
            </w:r>
          </w:p>
        </w:tc>
        <w:tc>
          <w:tcPr>
            <w:tcW w:w="3402" w:type="dxa"/>
          </w:tcPr>
          <w:p w:rsidR="003E63AF" w:rsidRPr="00906AA4" w:rsidRDefault="00B64552" w:rsidP="00807340">
            <w:pPr>
              <w:pStyle w:val="Default"/>
              <w:rPr>
                <w:color w:val="auto"/>
              </w:rPr>
            </w:pPr>
            <w:r w:rsidRPr="00906AA4">
              <w:rPr>
                <w:color w:val="auto"/>
              </w:rPr>
              <w:t>Казанский государственный педагогический институт</w:t>
            </w:r>
          </w:p>
        </w:tc>
        <w:tc>
          <w:tcPr>
            <w:tcW w:w="1291" w:type="dxa"/>
          </w:tcPr>
          <w:p w:rsidR="003E63AF" w:rsidRPr="00906AA4" w:rsidRDefault="005A4343" w:rsidP="00445716">
            <w:pPr>
              <w:pStyle w:val="Default"/>
              <w:rPr>
                <w:color w:val="auto"/>
              </w:rPr>
            </w:pPr>
            <w:r w:rsidRPr="00906AA4">
              <w:rPr>
                <w:color w:val="auto"/>
              </w:rPr>
              <w:t>-</w:t>
            </w:r>
          </w:p>
        </w:tc>
      </w:tr>
      <w:tr w:rsidR="003E63AF" w:rsidRPr="00FE3933" w:rsidTr="00006215">
        <w:trPr>
          <w:trHeight w:val="526"/>
        </w:trPr>
        <w:tc>
          <w:tcPr>
            <w:tcW w:w="503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2 </w:t>
            </w:r>
          </w:p>
        </w:tc>
        <w:tc>
          <w:tcPr>
            <w:tcW w:w="2015" w:type="dxa"/>
          </w:tcPr>
          <w:p w:rsidR="003E63AF" w:rsidRPr="00FE3933" w:rsidRDefault="0080734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Хакимова </w:t>
            </w:r>
            <w:proofErr w:type="spellStart"/>
            <w:r w:rsidRPr="00FE3933">
              <w:rPr>
                <w:color w:val="auto"/>
              </w:rPr>
              <w:t>Гульназ</w:t>
            </w:r>
            <w:proofErr w:type="spellEnd"/>
            <w:r w:rsidR="004E1A5C" w:rsidRPr="00FE3933">
              <w:rPr>
                <w:color w:val="auto"/>
              </w:rPr>
              <w:t xml:space="preserve"> </w:t>
            </w:r>
            <w:proofErr w:type="spellStart"/>
            <w:r w:rsidRPr="00FE3933">
              <w:rPr>
                <w:color w:val="auto"/>
              </w:rPr>
              <w:t>Фаилевна</w:t>
            </w:r>
            <w:proofErr w:type="spellEnd"/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FE3933" w:rsidRDefault="00A160B9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25</w:t>
            </w:r>
            <w:r w:rsidR="00F13500" w:rsidRPr="00FE3933">
              <w:rPr>
                <w:color w:val="auto"/>
              </w:rPr>
              <w:t xml:space="preserve"> год</w:t>
            </w:r>
            <w:r w:rsidR="007623F4" w:rsidRPr="00FE3933">
              <w:rPr>
                <w:color w:val="auto"/>
              </w:rPr>
              <w:t>а</w:t>
            </w:r>
            <w:r w:rsidR="003E63AF" w:rsidRPr="00FE3933">
              <w:rPr>
                <w:color w:val="auto"/>
              </w:rPr>
              <w:t xml:space="preserve"> </w:t>
            </w:r>
          </w:p>
        </w:tc>
        <w:tc>
          <w:tcPr>
            <w:tcW w:w="3402" w:type="dxa"/>
          </w:tcPr>
          <w:p w:rsidR="003E63AF" w:rsidRPr="00FE3933" w:rsidRDefault="00CA5627" w:rsidP="00CA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педогических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ресурсов, 2012г, преподаватель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едагогики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</w:t>
            </w:r>
          </w:p>
        </w:tc>
        <w:tc>
          <w:tcPr>
            <w:tcW w:w="1291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категория </w:t>
            </w:r>
          </w:p>
        </w:tc>
      </w:tr>
      <w:tr w:rsidR="003E63AF" w:rsidRPr="00FE3933" w:rsidTr="00006215">
        <w:trPr>
          <w:trHeight w:val="432"/>
        </w:trPr>
        <w:tc>
          <w:tcPr>
            <w:tcW w:w="503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3 </w:t>
            </w:r>
          </w:p>
        </w:tc>
        <w:tc>
          <w:tcPr>
            <w:tcW w:w="2015" w:type="dxa"/>
          </w:tcPr>
          <w:p w:rsidR="003E63AF" w:rsidRPr="00FE3933" w:rsidRDefault="0080734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Денисова Светлана Александровна</w:t>
            </w:r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FE3933" w:rsidRDefault="00A160B9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="00487F7A" w:rsidRPr="00FE3933">
              <w:rPr>
                <w:color w:val="auto"/>
              </w:rPr>
              <w:t xml:space="preserve"> </w:t>
            </w:r>
            <w:r w:rsidR="003E63AF" w:rsidRPr="00FE3933">
              <w:rPr>
                <w:color w:val="auto"/>
              </w:rPr>
              <w:t xml:space="preserve">лет </w:t>
            </w:r>
          </w:p>
        </w:tc>
        <w:tc>
          <w:tcPr>
            <w:tcW w:w="3402" w:type="dxa"/>
          </w:tcPr>
          <w:p w:rsidR="003E63AF" w:rsidRPr="00FE3933" w:rsidRDefault="00CA5627" w:rsidP="00CA5627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К</w:t>
            </w:r>
            <w:r w:rsidR="00517E76" w:rsidRPr="00FE3933">
              <w:rPr>
                <w:color w:val="auto"/>
              </w:rPr>
              <w:t>азанский государственный педагогический университет</w:t>
            </w:r>
            <w:r w:rsidRPr="00FE3933">
              <w:rPr>
                <w:color w:val="auto"/>
              </w:rPr>
              <w:t>,2001 г. «Русский  язык и литература»</w:t>
            </w:r>
          </w:p>
        </w:tc>
        <w:tc>
          <w:tcPr>
            <w:tcW w:w="1291" w:type="dxa"/>
          </w:tcPr>
          <w:p w:rsidR="003E63AF" w:rsidRPr="00FE3933" w:rsidRDefault="0080734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1 категория</w:t>
            </w:r>
          </w:p>
        </w:tc>
      </w:tr>
      <w:tr w:rsidR="003E63AF" w:rsidRPr="00FE3933" w:rsidTr="00006215">
        <w:trPr>
          <w:trHeight w:val="526"/>
        </w:trPr>
        <w:tc>
          <w:tcPr>
            <w:tcW w:w="503" w:type="dxa"/>
          </w:tcPr>
          <w:p w:rsidR="003E63AF" w:rsidRPr="00FE3933" w:rsidRDefault="00DA5CBC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4.</w:t>
            </w:r>
          </w:p>
        </w:tc>
        <w:tc>
          <w:tcPr>
            <w:tcW w:w="2015" w:type="dxa"/>
          </w:tcPr>
          <w:p w:rsidR="003E63AF" w:rsidRPr="00FE3933" w:rsidRDefault="008A4665" w:rsidP="00445716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Абдулвалеева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Гульназ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Ильдусовна</w:t>
            </w:r>
            <w:proofErr w:type="spellEnd"/>
          </w:p>
        </w:tc>
        <w:tc>
          <w:tcPr>
            <w:tcW w:w="1559" w:type="dxa"/>
          </w:tcPr>
          <w:p w:rsidR="003E63AF" w:rsidRPr="00FE3933" w:rsidRDefault="003E63A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Воспитатель </w:t>
            </w:r>
          </w:p>
        </w:tc>
        <w:tc>
          <w:tcPr>
            <w:tcW w:w="709" w:type="dxa"/>
          </w:tcPr>
          <w:p w:rsidR="003E63AF" w:rsidRPr="00FE3933" w:rsidRDefault="009A788F" w:rsidP="009A788F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  </w:t>
            </w:r>
          </w:p>
        </w:tc>
        <w:tc>
          <w:tcPr>
            <w:tcW w:w="3402" w:type="dxa"/>
          </w:tcPr>
          <w:p w:rsidR="00BA4FE7" w:rsidRPr="00BA4FE7" w:rsidRDefault="00BA4FE7" w:rsidP="00BA4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FE7">
              <w:rPr>
                <w:rFonts w:ascii="Times New Roman" w:hAnsi="Times New Roman" w:cs="Times New Roman"/>
                <w:sz w:val="24"/>
                <w:szCs w:val="24"/>
              </w:rPr>
              <w:t xml:space="preserve">Самарский социально-педагогический колледж, квалификация по диплому «Учитель начальных классов»,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2000 год</w:t>
            </w:r>
            <w:r w:rsidRPr="00BA4F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3502" w:rsidRPr="00FE3933" w:rsidRDefault="00BA4FE7" w:rsidP="00BA4F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ЧОУ ВПО «Институт социальных и гуманитарных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 год</w:t>
            </w:r>
            <w:r w:rsidRPr="00BA4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1" w:type="dxa"/>
          </w:tcPr>
          <w:p w:rsidR="003E63AF" w:rsidRPr="00FE3933" w:rsidRDefault="00541420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>1 категория</w:t>
            </w:r>
          </w:p>
        </w:tc>
      </w:tr>
      <w:tr w:rsidR="007C390E" w:rsidRPr="00FE3933" w:rsidTr="0026098B">
        <w:trPr>
          <w:trHeight w:val="804"/>
        </w:trPr>
        <w:tc>
          <w:tcPr>
            <w:tcW w:w="503" w:type="dxa"/>
          </w:tcPr>
          <w:p w:rsidR="007C390E" w:rsidRPr="00FE3933" w:rsidRDefault="007C390E" w:rsidP="00445716">
            <w:pPr>
              <w:pStyle w:val="Default"/>
              <w:rPr>
                <w:color w:val="000000" w:themeColor="text1"/>
              </w:rPr>
            </w:pPr>
            <w:r w:rsidRPr="00FE3933">
              <w:rPr>
                <w:color w:val="000000" w:themeColor="text1"/>
              </w:rPr>
              <w:lastRenderedPageBreak/>
              <w:t xml:space="preserve">5. </w:t>
            </w:r>
          </w:p>
        </w:tc>
        <w:tc>
          <w:tcPr>
            <w:tcW w:w="2015" w:type="dxa"/>
          </w:tcPr>
          <w:p w:rsidR="007C390E" w:rsidRPr="006A0B07" w:rsidRDefault="007C390E" w:rsidP="004A07BA">
            <w:pPr>
              <w:pStyle w:val="Default"/>
              <w:rPr>
                <w:color w:val="000000" w:themeColor="text1"/>
              </w:rPr>
            </w:pPr>
            <w:proofErr w:type="spellStart"/>
            <w:r w:rsidRPr="006A0B07">
              <w:rPr>
                <w:color w:val="000000" w:themeColor="text1"/>
              </w:rPr>
              <w:t>Фаизова</w:t>
            </w:r>
            <w:proofErr w:type="spellEnd"/>
            <w:r w:rsidRPr="006A0B07">
              <w:rPr>
                <w:color w:val="000000" w:themeColor="text1"/>
              </w:rPr>
              <w:t xml:space="preserve"> </w:t>
            </w:r>
            <w:proofErr w:type="spellStart"/>
            <w:r w:rsidRPr="006A0B07">
              <w:rPr>
                <w:color w:val="000000" w:themeColor="text1"/>
              </w:rPr>
              <w:t>Айсылу</w:t>
            </w:r>
            <w:proofErr w:type="spellEnd"/>
            <w:r w:rsidRPr="006A0B07">
              <w:rPr>
                <w:color w:val="000000" w:themeColor="text1"/>
              </w:rPr>
              <w:t xml:space="preserve"> </w:t>
            </w:r>
            <w:proofErr w:type="spellStart"/>
            <w:r w:rsidRPr="006A0B07">
              <w:rPr>
                <w:color w:val="000000" w:themeColor="text1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:rsidR="007C390E" w:rsidRPr="006A0B07" w:rsidRDefault="007C390E" w:rsidP="004A07BA">
            <w:pPr>
              <w:pStyle w:val="Default"/>
              <w:rPr>
                <w:color w:val="000000" w:themeColor="text1"/>
              </w:rPr>
            </w:pPr>
            <w:r w:rsidRPr="006A0B07">
              <w:rPr>
                <w:color w:val="000000" w:themeColor="text1"/>
              </w:rPr>
              <w:t>Воспитатель по обучению татарскому языку</w:t>
            </w:r>
          </w:p>
        </w:tc>
        <w:tc>
          <w:tcPr>
            <w:tcW w:w="709" w:type="dxa"/>
            <w:shd w:val="clear" w:color="auto" w:fill="auto"/>
          </w:tcPr>
          <w:p w:rsidR="007C390E" w:rsidRPr="006A0B07" w:rsidRDefault="007C390E" w:rsidP="004A07BA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 лет</w:t>
            </w:r>
            <w:r w:rsidRPr="006A0B07">
              <w:rPr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:rsidR="007C390E" w:rsidRPr="006A0B07" w:rsidRDefault="007C390E" w:rsidP="004A07BA">
            <w:pPr>
              <w:pStyle w:val="Default"/>
              <w:rPr>
                <w:color w:val="000000" w:themeColor="text1"/>
              </w:rPr>
            </w:pPr>
            <w:proofErr w:type="gramStart"/>
            <w:r w:rsidRPr="006A0B07">
              <w:rPr>
                <w:color w:val="000000" w:themeColor="text1"/>
              </w:rPr>
              <w:t>Высшее</w:t>
            </w:r>
            <w:proofErr w:type="gramEnd"/>
            <w:r w:rsidRPr="006A0B07">
              <w:rPr>
                <w:color w:val="000000" w:themeColor="text1"/>
              </w:rPr>
              <w:t xml:space="preserve">, </w:t>
            </w:r>
            <w:proofErr w:type="spellStart"/>
            <w:r w:rsidRPr="006A0B07">
              <w:rPr>
                <w:color w:val="000000" w:themeColor="text1"/>
              </w:rPr>
              <w:t>Елабужский</w:t>
            </w:r>
            <w:proofErr w:type="spellEnd"/>
            <w:r w:rsidRPr="006A0B07">
              <w:rPr>
                <w:color w:val="000000" w:themeColor="text1"/>
              </w:rPr>
              <w:t xml:space="preserve"> государственный педагогический университет, 2005 г., учитель русского языка и литературы</w:t>
            </w:r>
          </w:p>
        </w:tc>
        <w:tc>
          <w:tcPr>
            <w:tcW w:w="1291" w:type="dxa"/>
          </w:tcPr>
          <w:p w:rsidR="007C390E" w:rsidRPr="00FE743B" w:rsidRDefault="004A07BA" w:rsidP="004A07BA">
            <w:pPr>
              <w:pStyle w:val="Default"/>
              <w:rPr>
                <w:color w:val="000000" w:themeColor="text1"/>
              </w:rPr>
            </w:pPr>
            <w:r w:rsidRPr="00FE743B">
              <w:rPr>
                <w:color w:val="000000" w:themeColor="text1"/>
              </w:rPr>
              <w:t>СЗД</w:t>
            </w:r>
          </w:p>
        </w:tc>
      </w:tr>
      <w:tr w:rsidR="009A788F" w:rsidRPr="00FE3933" w:rsidTr="00006215">
        <w:trPr>
          <w:trHeight w:val="804"/>
        </w:trPr>
        <w:tc>
          <w:tcPr>
            <w:tcW w:w="503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6.</w:t>
            </w:r>
          </w:p>
        </w:tc>
        <w:tc>
          <w:tcPr>
            <w:tcW w:w="2015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Нуруллина</w:t>
            </w:r>
            <w:proofErr w:type="spellEnd"/>
            <w:r w:rsidRPr="00FE3933">
              <w:rPr>
                <w:color w:val="auto"/>
              </w:rPr>
              <w:t xml:space="preserve"> Эльвира </w:t>
            </w:r>
            <w:proofErr w:type="spellStart"/>
            <w:r w:rsidRPr="00FE3933">
              <w:rPr>
                <w:color w:val="auto"/>
              </w:rPr>
              <w:t>Камзяновна</w:t>
            </w:r>
            <w:proofErr w:type="spellEnd"/>
          </w:p>
        </w:tc>
        <w:tc>
          <w:tcPr>
            <w:tcW w:w="1559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9A788F" w:rsidRPr="00FE3933" w:rsidRDefault="00A160B9" w:rsidP="004457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="00487F7A" w:rsidRPr="00FE3933">
              <w:rPr>
                <w:color w:val="auto"/>
              </w:rPr>
              <w:t xml:space="preserve"> лет</w:t>
            </w:r>
          </w:p>
        </w:tc>
        <w:tc>
          <w:tcPr>
            <w:tcW w:w="3402" w:type="dxa"/>
          </w:tcPr>
          <w:p w:rsidR="009A788F" w:rsidRPr="00FE3933" w:rsidRDefault="009A788F" w:rsidP="00517E76">
            <w:pPr>
              <w:pStyle w:val="Default"/>
              <w:rPr>
                <w:color w:val="auto"/>
              </w:rPr>
            </w:pPr>
            <w:proofErr w:type="gramStart"/>
            <w:r w:rsidRPr="00FE3933">
              <w:rPr>
                <w:color w:val="auto"/>
              </w:rPr>
              <w:t>Высшее</w:t>
            </w:r>
            <w:proofErr w:type="gramEnd"/>
            <w:r w:rsidRPr="00FE3933">
              <w:rPr>
                <w:color w:val="auto"/>
              </w:rPr>
              <w:t xml:space="preserve">, </w:t>
            </w:r>
            <w:proofErr w:type="spellStart"/>
            <w:r w:rsidRPr="00FE3933">
              <w:rPr>
                <w:color w:val="auto"/>
              </w:rPr>
              <w:t>Елабужский</w:t>
            </w:r>
            <w:proofErr w:type="spellEnd"/>
            <w:r w:rsidRPr="00FE3933">
              <w:rPr>
                <w:color w:val="auto"/>
              </w:rPr>
              <w:t xml:space="preserve"> государственный педагогический университет, 2005 г., учитель </w:t>
            </w:r>
            <w:r w:rsidR="00517E76" w:rsidRPr="00FE3933">
              <w:rPr>
                <w:color w:val="auto"/>
              </w:rPr>
              <w:t>истории</w:t>
            </w:r>
          </w:p>
        </w:tc>
        <w:tc>
          <w:tcPr>
            <w:tcW w:w="1291" w:type="dxa"/>
          </w:tcPr>
          <w:p w:rsidR="009A788F" w:rsidRPr="00FE3933" w:rsidRDefault="009A788F" w:rsidP="00445716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1 категория</w:t>
            </w:r>
          </w:p>
        </w:tc>
      </w:tr>
      <w:tr w:rsidR="00F13500" w:rsidRPr="00FE3933" w:rsidTr="00006215">
        <w:trPr>
          <w:trHeight w:val="804"/>
        </w:trPr>
        <w:tc>
          <w:tcPr>
            <w:tcW w:w="503" w:type="dxa"/>
          </w:tcPr>
          <w:p w:rsidR="00F13500" w:rsidRPr="00FE3933" w:rsidRDefault="00F13500" w:rsidP="009A788F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7.</w:t>
            </w:r>
          </w:p>
        </w:tc>
        <w:tc>
          <w:tcPr>
            <w:tcW w:w="2015" w:type="dxa"/>
          </w:tcPr>
          <w:p w:rsidR="00F13500" w:rsidRPr="00FE3933" w:rsidRDefault="00B64552" w:rsidP="00F13500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Мине</w:t>
            </w:r>
            <w:r w:rsidR="008C2740" w:rsidRPr="00FE3933">
              <w:rPr>
                <w:color w:val="auto"/>
              </w:rPr>
              <w:t>каева</w:t>
            </w:r>
            <w:proofErr w:type="spellEnd"/>
            <w:r w:rsidR="008C2740" w:rsidRPr="00FE3933">
              <w:rPr>
                <w:color w:val="auto"/>
              </w:rPr>
              <w:t xml:space="preserve"> </w:t>
            </w:r>
            <w:proofErr w:type="spellStart"/>
            <w:r w:rsidR="008C2740" w:rsidRPr="00FE3933">
              <w:rPr>
                <w:color w:val="auto"/>
              </w:rPr>
              <w:t>Нурсиня</w:t>
            </w:r>
            <w:proofErr w:type="spellEnd"/>
            <w:r w:rsidR="008C2740" w:rsidRPr="00FE3933">
              <w:rPr>
                <w:color w:val="auto"/>
              </w:rPr>
              <w:t xml:space="preserve"> </w:t>
            </w:r>
            <w:proofErr w:type="spellStart"/>
            <w:r w:rsidR="008C2740" w:rsidRPr="00FE3933">
              <w:rPr>
                <w:color w:val="auto"/>
              </w:rPr>
              <w:t>Ахметовна</w:t>
            </w:r>
            <w:proofErr w:type="spellEnd"/>
          </w:p>
        </w:tc>
        <w:tc>
          <w:tcPr>
            <w:tcW w:w="1559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F13500" w:rsidRPr="00FE3933" w:rsidRDefault="00A160B9" w:rsidP="00F13500">
            <w:pPr>
              <w:pStyle w:val="Default"/>
              <w:jc w:val="both"/>
              <w:rPr>
                <w:color w:val="auto"/>
                <w:highlight w:val="yellow"/>
              </w:rPr>
            </w:pPr>
            <w:r>
              <w:rPr>
                <w:color w:val="auto"/>
              </w:rPr>
              <w:t>38</w:t>
            </w:r>
            <w:r w:rsidR="00981B7A" w:rsidRPr="00FE3933">
              <w:rPr>
                <w:color w:val="auto"/>
              </w:rPr>
              <w:t xml:space="preserve"> лет</w:t>
            </w:r>
          </w:p>
        </w:tc>
        <w:tc>
          <w:tcPr>
            <w:tcW w:w="3402" w:type="dxa"/>
            <w:shd w:val="clear" w:color="auto" w:fill="auto"/>
          </w:tcPr>
          <w:p w:rsidR="00F13500" w:rsidRPr="00FE3933" w:rsidRDefault="00F13500" w:rsidP="00104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20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158"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 профессиональное образование, Татарский государственный гуманитарно-педагогический университет, квалификация по </w:t>
            </w:r>
            <w:proofErr w:type="spellStart"/>
            <w:r w:rsidR="00104158"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диплому</w:t>
            </w:r>
            <w:proofErr w:type="gramStart"/>
            <w:r w:rsidR="00104158"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</w:t>
            </w:r>
            <w:proofErr w:type="gramEnd"/>
            <w:r w:rsidR="00104158"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</w:t>
            </w:r>
            <w:proofErr w:type="spellEnd"/>
            <w:r w:rsidR="00104158" w:rsidRPr="00FE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 с дополнительной специальностью родной (татарский) язык и литература», 2009 г</w:t>
            </w:r>
          </w:p>
        </w:tc>
        <w:tc>
          <w:tcPr>
            <w:tcW w:w="1291" w:type="dxa"/>
          </w:tcPr>
          <w:p w:rsidR="00F13500" w:rsidRPr="00FE3933" w:rsidRDefault="00104158" w:rsidP="00F13500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FE3933">
              <w:t>1 категория</w:t>
            </w:r>
          </w:p>
        </w:tc>
      </w:tr>
      <w:tr w:rsidR="00F13500" w:rsidRPr="00FE3933" w:rsidTr="00006215">
        <w:trPr>
          <w:trHeight w:val="804"/>
        </w:trPr>
        <w:tc>
          <w:tcPr>
            <w:tcW w:w="503" w:type="dxa"/>
          </w:tcPr>
          <w:p w:rsidR="00F13500" w:rsidRPr="00FE3933" w:rsidRDefault="00F13500" w:rsidP="009A788F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8</w:t>
            </w:r>
          </w:p>
        </w:tc>
        <w:tc>
          <w:tcPr>
            <w:tcW w:w="2015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Анжелика Викторовна</w:t>
            </w:r>
          </w:p>
        </w:tc>
        <w:tc>
          <w:tcPr>
            <w:tcW w:w="1559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воспитатель</w:t>
            </w:r>
          </w:p>
        </w:tc>
        <w:tc>
          <w:tcPr>
            <w:tcW w:w="709" w:type="dxa"/>
          </w:tcPr>
          <w:p w:rsidR="00F13500" w:rsidRPr="00FE3933" w:rsidRDefault="00A160B9" w:rsidP="00A160B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32</w:t>
            </w:r>
            <w:r w:rsidR="00F13500" w:rsidRPr="00FE3933">
              <w:rPr>
                <w:color w:val="auto"/>
              </w:rPr>
              <w:t xml:space="preserve"> </w:t>
            </w:r>
            <w:r>
              <w:rPr>
                <w:color w:val="auto"/>
              </w:rPr>
              <w:t>года</w:t>
            </w:r>
          </w:p>
        </w:tc>
        <w:tc>
          <w:tcPr>
            <w:tcW w:w="3402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  <w:r w:rsidRPr="00FE3933">
              <w:rPr>
                <w:color w:val="auto"/>
              </w:rPr>
              <w:t>Институт психологии и образования ФГАОУ ВО КФУ</w:t>
            </w:r>
            <w:proofErr w:type="gramStart"/>
            <w:r w:rsidRPr="00FE3933">
              <w:rPr>
                <w:color w:val="auto"/>
              </w:rPr>
              <w:t xml:space="preserve"> ,</w:t>
            </w:r>
            <w:proofErr w:type="gramEnd"/>
            <w:r w:rsidR="0008720A" w:rsidRPr="00FE3933">
              <w:rPr>
                <w:color w:val="auto"/>
              </w:rPr>
              <w:t xml:space="preserve"> </w:t>
            </w:r>
            <w:proofErr w:type="spellStart"/>
            <w:r w:rsidR="0008720A" w:rsidRPr="00FE3933">
              <w:rPr>
                <w:color w:val="auto"/>
              </w:rPr>
              <w:t>спецализация</w:t>
            </w:r>
            <w:proofErr w:type="spellEnd"/>
            <w:r w:rsidR="0008720A" w:rsidRPr="00FE3933">
              <w:rPr>
                <w:color w:val="auto"/>
              </w:rPr>
              <w:t xml:space="preserve"> Дошкольное воспитание.</w:t>
            </w:r>
            <w:r w:rsidRPr="00FE3933">
              <w:rPr>
                <w:color w:val="auto"/>
              </w:rPr>
              <w:t xml:space="preserve"> </w:t>
            </w:r>
          </w:p>
        </w:tc>
        <w:tc>
          <w:tcPr>
            <w:tcW w:w="1291" w:type="dxa"/>
          </w:tcPr>
          <w:p w:rsidR="00F13500" w:rsidRPr="00FE3933" w:rsidRDefault="00F13500" w:rsidP="00F13500">
            <w:pPr>
              <w:pStyle w:val="Default"/>
              <w:jc w:val="both"/>
              <w:rPr>
                <w:color w:val="auto"/>
              </w:rPr>
            </w:pPr>
          </w:p>
          <w:p w:rsidR="00F13500" w:rsidRPr="00FE3933" w:rsidRDefault="00F13500" w:rsidP="00F135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</w:tr>
      <w:tr w:rsidR="00A160B9" w:rsidRPr="00FE3933" w:rsidTr="00006215">
        <w:trPr>
          <w:trHeight w:val="804"/>
        </w:trPr>
        <w:tc>
          <w:tcPr>
            <w:tcW w:w="503" w:type="dxa"/>
          </w:tcPr>
          <w:p w:rsidR="00A160B9" w:rsidRPr="00FE3933" w:rsidRDefault="00A160B9" w:rsidP="009A788F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9</w:t>
            </w:r>
          </w:p>
        </w:tc>
        <w:tc>
          <w:tcPr>
            <w:tcW w:w="2015" w:type="dxa"/>
          </w:tcPr>
          <w:p w:rsidR="00A160B9" w:rsidRPr="00FE3933" w:rsidRDefault="00A160B9" w:rsidP="00667BB2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Вафина</w:t>
            </w:r>
            <w:proofErr w:type="spellEnd"/>
            <w:r w:rsidRPr="00FE3933">
              <w:rPr>
                <w:color w:val="auto"/>
              </w:rPr>
              <w:t xml:space="preserve"> Лейла </w:t>
            </w:r>
            <w:proofErr w:type="spellStart"/>
            <w:r w:rsidRPr="00FE3933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:rsidR="00A160B9" w:rsidRPr="00FE3933" w:rsidRDefault="00A160B9" w:rsidP="00667BB2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Учитель-логопед</w:t>
            </w:r>
          </w:p>
        </w:tc>
        <w:tc>
          <w:tcPr>
            <w:tcW w:w="709" w:type="dxa"/>
          </w:tcPr>
          <w:p w:rsidR="00A160B9" w:rsidRPr="00FE3933" w:rsidRDefault="00A160B9" w:rsidP="00667BB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 лет, общий 12</w:t>
            </w:r>
            <w:r w:rsidRPr="00FE3933">
              <w:rPr>
                <w:color w:val="auto"/>
              </w:rPr>
              <w:t xml:space="preserve"> лет</w:t>
            </w:r>
          </w:p>
        </w:tc>
        <w:tc>
          <w:tcPr>
            <w:tcW w:w="3402" w:type="dxa"/>
          </w:tcPr>
          <w:p w:rsidR="00A160B9" w:rsidRPr="00FE3933" w:rsidRDefault="00A160B9" w:rsidP="00667BB2">
            <w:pPr>
              <w:pStyle w:val="a4"/>
            </w:pPr>
            <w:r w:rsidRPr="00FE3933">
              <w:t>2009 г., Государственное образовательное учреждение высшего профессионального образования «Татарский государственный гуманитарно-педагогический университет» учитель информатики по специальности «Информатика»;</w:t>
            </w:r>
          </w:p>
          <w:p w:rsidR="00A160B9" w:rsidRPr="00FE3933" w:rsidRDefault="00A160B9" w:rsidP="00667BB2">
            <w:pPr>
              <w:pStyle w:val="a4"/>
            </w:pPr>
            <w:r w:rsidRPr="00FE3933">
              <w:t>2014 г., Профессиональная переподготовка на базе Федерального государственного автономного образовательного учреждения высшего образования «Казанский (Приволжский») федеральный университет» по специальности «Образование и педагогика» по направлению «Дефектология (логопедия)», 980 часов.</w:t>
            </w:r>
          </w:p>
        </w:tc>
        <w:tc>
          <w:tcPr>
            <w:tcW w:w="1291" w:type="dxa"/>
          </w:tcPr>
          <w:p w:rsidR="00A160B9" w:rsidRPr="00FE3933" w:rsidRDefault="00A160B9" w:rsidP="00667BB2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1 категория</w:t>
            </w:r>
          </w:p>
        </w:tc>
      </w:tr>
      <w:tr w:rsidR="008560A1" w:rsidRPr="00FE3933" w:rsidTr="00006215">
        <w:trPr>
          <w:trHeight w:val="804"/>
        </w:trPr>
        <w:tc>
          <w:tcPr>
            <w:tcW w:w="503" w:type="dxa"/>
          </w:tcPr>
          <w:p w:rsidR="008560A1" w:rsidRPr="00FE3933" w:rsidRDefault="008560A1" w:rsidP="009A788F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>10</w:t>
            </w:r>
          </w:p>
        </w:tc>
        <w:tc>
          <w:tcPr>
            <w:tcW w:w="2015" w:type="dxa"/>
          </w:tcPr>
          <w:p w:rsidR="008560A1" w:rsidRPr="008560A1" w:rsidRDefault="008560A1" w:rsidP="00667BB2">
            <w:pPr>
              <w:pStyle w:val="Default"/>
              <w:rPr>
                <w:color w:val="auto"/>
              </w:rPr>
            </w:pPr>
            <w:proofErr w:type="spellStart"/>
            <w:r w:rsidRPr="008560A1">
              <w:rPr>
                <w:color w:val="auto"/>
              </w:rPr>
              <w:t>Маматова</w:t>
            </w:r>
            <w:proofErr w:type="spellEnd"/>
            <w:r w:rsidRPr="008560A1">
              <w:rPr>
                <w:color w:val="auto"/>
              </w:rPr>
              <w:t xml:space="preserve"> Лилия Аркадьевна</w:t>
            </w:r>
          </w:p>
        </w:tc>
        <w:tc>
          <w:tcPr>
            <w:tcW w:w="1559" w:type="dxa"/>
          </w:tcPr>
          <w:p w:rsidR="008560A1" w:rsidRPr="008560A1" w:rsidRDefault="008560A1" w:rsidP="00667BB2">
            <w:pPr>
              <w:pStyle w:val="Default"/>
              <w:rPr>
                <w:color w:val="auto"/>
                <w:lang w:val="en-US"/>
              </w:rPr>
            </w:pPr>
            <w:r w:rsidRPr="008560A1">
              <w:rPr>
                <w:color w:val="auto"/>
              </w:rPr>
              <w:t>Музыкальный руководитель</w:t>
            </w:r>
          </w:p>
        </w:tc>
        <w:tc>
          <w:tcPr>
            <w:tcW w:w="709" w:type="dxa"/>
          </w:tcPr>
          <w:p w:rsidR="00550882" w:rsidRDefault="00C94237" w:rsidP="00667BB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17,</w:t>
            </w:r>
          </w:p>
          <w:p w:rsidR="008560A1" w:rsidRPr="008560A1" w:rsidRDefault="00C94237" w:rsidP="00667BB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общий 20</w:t>
            </w:r>
          </w:p>
        </w:tc>
        <w:tc>
          <w:tcPr>
            <w:tcW w:w="3402" w:type="dxa"/>
          </w:tcPr>
          <w:p w:rsidR="008560A1" w:rsidRPr="008560A1" w:rsidRDefault="008560A1" w:rsidP="0066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</w:t>
            </w:r>
            <w:proofErr w:type="spellStart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>педогических</w:t>
            </w:r>
            <w:proofErr w:type="spellEnd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и ресурсов, 2012г, преподаватель </w:t>
            </w:r>
            <w:proofErr w:type="spellStart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>дош</w:t>
            </w:r>
            <w:proofErr w:type="gramStart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>едагогики</w:t>
            </w:r>
            <w:proofErr w:type="spellEnd"/>
            <w:r w:rsidRPr="008560A1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психологии</w:t>
            </w:r>
          </w:p>
        </w:tc>
        <w:tc>
          <w:tcPr>
            <w:tcW w:w="1291" w:type="dxa"/>
          </w:tcPr>
          <w:p w:rsidR="008560A1" w:rsidRPr="008560A1" w:rsidRDefault="008560A1" w:rsidP="00667BB2">
            <w:pPr>
              <w:pStyle w:val="Default"/>
              <w:rPr>
                <w:color w:val="auto"/>
              </w:rPr>
            </w:pPr>
            <w:r w:rsidRPr="008560A1">
              <w:rPr>
                <w:color w:val="auto"/>
              </w:rPr>
              <w:t>1 категория</w:t>
            </w:r>
          </w:p>
        </w:tc>
      </w:tr>
    </w:tbl>
    <w:p w:rsidR="009B78F4" w:rsidRPr="00FE3933" w:rsidRDefault="009B78F4" w:rsidP="00BB3514">
      <w:pPr>
        <w:pStyle w:val="Default"/>
        <w:outlineLvl w:val="0"/>
        <w:rPr>
          <w:b/>
          <w:bCs/>
          <w:color w:val="auto"/>
        </w:rPr>
      </w:pPr>
    </w:p>
    <w:p w:rsidR="009A788F" w:rsidRPr="00FE3933" w:rsidRDefault="004541B4" w:rsidP="00BB3514">
      <w:pPr>
        <w:pStyle w:val="Default"/>
        <w:outlineLvl w:val="0"/>
        <w:rPr>
          <w:b/>
          <w:bCs/>
          <w:color w:val="auto"/>
        </w:rPr>
      </w:pPr>
      <w:r w:rsidRPr="00FE3933">
        <w:rPr>
          <w:b/>
          <w:bCs/>
          <w:color w:val="auto"/>
        </w:rPr>
        <w:t xml:space="preserve">1.6 </w:t>
      </w:r>
      <w:r w:rsidR="003E63AF" w:rsidRPr="00FE3933">
        <w:rPr>
          <w:b/>
          <w:bCs/>
          <w:color w:val="auto"/>
        </w:rPr>
        <w:t xml:space="preserve">КУРСЫ ПОВЫШЕНИЯ КВАЛИФИКАЦИИ </w:t>
      </w:r>
    </w:p>
    <w:p w:rsidR="004726B4" w:rsidRPr="00FE3933" w:rsidRDefault="004726B4" w:rsidP="00BB3514">
      <w:pPr>
        <w:pStyle w:val="Default"/>
        <w:outlineLvl w:val="0"/>
        <w:rPr>
          <w:b/>
          <w:bCs/>
          <w:color w:val="auto"/>
        </w:rPr>
      </w:pPr>
    </w:p>
    <w:p w:rsidR="003E63AF" w:rsidRPr="00FE3933" w:rsidRDefault="00D75073" w:rsidP="00BB3514">
      <w:pPr>
        <w:pStyle w:val="Default"/>
        <w:outlineLvl w:val="0"/>
        <w:rPr>
          <w:b/>
          <w:bCs/>
          <w:color w:val="auto"/>
        </w:rPr>
      </w:pPr>
      <w:r w:rsidRPr="00FE3933">
        <w:rPr>
          <w:b/>
          <w:bCs/>
          <w:color w:val="auto"/>
        </w:rPr>
        <w:t>В 2019</w:t>
      </w:r>
      <w:r w:rsidR="003B2BA8">
        <w:rPr>
          <w:b/>
          <w:bCs/>
          <w:color w:val="auto"/>
        </w:rPr>
        <w:t xml:space="preserve"> – 2022</w:t>
      </w:r>
      <w:r w:rsidR="009A788F" w:rsidRPr="00FE3933">
        <w:rPr>
          <w:b/>
          <w:bCs/>
          <w:color w:val="auto"/>
        </w:rPr>
        <w:t xml:space="preserve"> учебном году 100% педагогов прошли курсы повышения квалификации</w:t>
      </w:r>
    </w:p>
    <w:p w:rsidR="004726B4" w:rsidRPr="00FE3933" w:rsidRDefault="004726B4" w:rsidP="00BB3514">
      <w:pPr>
        <w:pStyle w:val="Default"/>
        <w:outlineLvl w:val="0"/>
        <w:rPr>
          <w:b/>
          <w:bCs/>
          <w:color w:val="auto"/>
        </w:rPr>
      </w:pP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1735"/>
        <w:gridCol w:w="2494"/>
        <w:gridCol w:w="2042"/>
        <w:gridCol w:w="850"/>
        <w:gridCol w:w="1836"/>
      </w:tblGrid>
      <w:tr w:rsidR="00D52771" w:rsidRPr="00FE3933" w:rsidTr="005805B7">
        <w:trPr>
          <w:trHeight w:val="554"/>
        </w:trPr>
        <w:tc>
          <w:tcPr>
            <w:tcW w:w="50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№ </w:t>
            </w:r>
          </w:p>
        </w:tc>
        <w:tc>
          <w:tcPr>
            <w:tcW w:w="1735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Ф.И.О педагога </w:t>
            </w:r>
          </w:p>
        </w:tc>
        <w:tc>
          <w:tcPr>
            <w:tcW w:w="2494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тема курсов </w:t>
            </w:r>
          </w:p>
        </w:tc>
        <w:tc>
          <w:tcPr>
            <w:tcW w:w="2042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учебное заведение </w:t>
            </w:r>
          </w:p>
        </w:tc>
        <w:tc>
          <w:tcPr>
            <w:tcW w:w="85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Кол-во </w:t>
            </w:r>
          </w:p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часов </w:t>
            </w:r>
          </w:p>
        </w:tc>
        <w:tc>
          <w:tcPr>
            <w:tcW w:w="1836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Дата прохождения курсов </w:t>
            </w:r>
          </w:p>
        </w:tc>
      </w:tr>
      <w:tr w:rsidR="00D52771" w:rsidRPr="00FE3933" w:rsidTr="005805B7">
        <w:trPr>
          <w:trHeight w:val="1748"/>
        </w:trPr>
        <w:tc>
          <w:tcPr>
            <w:tcW w:w="50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</w:t>
            </w:r>
          </w:p>
        </w:tc>
        <w:tc>
          <w:tcPr>
            <w:tcW w:w="1735" w:type="dxa"/>
          </w:tcPr>
          <w:p w:rsidR="00D52771" w:rsidRPr="00FE3933" w:rsidRDefault="00D52771" w:rsidP="00FF2A1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Камзяновна</w:t>
            </w:r>
            <w:proofErr w:type="spellEnd"/>
          </w:p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2494" w:type="dxa"/>
          </w:tcPr>
          <w:p w:rsidR="00D52771" w:rsidRPr="00FE3933" w:rsidRDefault="0023763E" w:rsidP="0023763E">
            <w:pPr>
              <w:pStyle w:val="Default"/>
              <w:rPr>
                <w:color w:val="auto"/>
              </w:rPr>
            </w:pPr>
            <w:r w:rsidRPr="00FE3933">
              <w:rPr>
                <w:shd w:val="clear" w:color="auto" w:fill="FFFFFF"/>
              </w:rPr>
              <w:t>«Основы профессиональной деятельности педагога в специальном и инклюзивном образовании детей с ОВЗ»</w:t>
            </w:r>
            <w:r w:rsidRPr="00FE3933">
              <w:br/>
            </w:r>
          </w:p>
        </w:tc>
        <w:tc>
          <w:tcPr>
            <w:tcW w:w="2042" w:type="dxa"/>
          </w:tcPr>
          <w:p w:rsidR="00D52771" w:rsidRPr="00FE3933" w:rsidRDefault="0023763E" w:rsidP="00FF2A1D">
            <w:pPr>
              <w:pStyle w:val="Default"/>
              <w:rPr>
                <w:color w:val="auto"/>
              </w:rPr>
            </w:pPr>
            <w:r w:rsidRPr="00FE3933">
              <w:rPr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РТ»</w:t>
            </w:r>
          </w:p>
        </w:tc>
        <w:tc>
          <w:tcPr>
            <w:tcW w:w="850" w:type="dxa"/>
          </w:tcPr>
          <w:p w:rsidR="00D52771" w:rsidRPr="00FE3933" w:rsidRDefault="0023763E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96 часов </w:t>
            </w:r>
          </w:p>
        </w:tc>
        <w:tc>
          <w:tcPr>
            <w:tcW w:w="1836" w:type="dxa"/>
          </w:tcPr>
          <w:p w:rsidR="00D52771" w:rsidRPr="00FE3933" w:rsidRDefault="00E41A05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12.05.2020</w:t>
            </w:r>
          </w:p>
          <w:p w:rsidR="00E41A05" w:rsidRPr="00FE3933" w:rsidRDefault="00E41A05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29.05.2020</w:t>
            </w:r>
          </w:p>
        </w:tc>
      </w:tr>
      <w:tr w:rsidR="00D52771" w:rsidRPr="00FE3933" w:rsidTr="005805B7">
        <w:trPr>
          <w:trHeight w:val="415"/>
        </w:trPr>
        <w:tc>
          <w:tcPr>
            <w:tcW w:w="500" w:type="dxa"/>
          </w:tcPr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2 </w:t>
            </w:r>
          </w:p>
        </w:tc>
        <w:tc>
          <w:tcPr>
            <w:tcW w:w="1735" w:type="dxa"/>
          </w:tcPr>
          <w:p w:rsidR="00D52771" w:rsidRPr="00FE3933" w:rsidRDefault="00D52771" w:rsidP="00FF2A1D">
            <w:pPr>
              <w:pStyle w:val="3"/>
              <w:rPr>
                <w:b w:val="0"/>
                <w:sz w:val="24"/>
                <w:szCs w:val="24"/>
              </w:rPr>
            </w:pPr>
            <w:r w:rsidRPr="00FE3933">
              <w:rPr>
                <w:b w:val="0"/>
                <w:sz w:val="24"/>
                <w:szCs w:val="24"/>
              </w:rPr>
              <w:t xml:space="preserve">Хакимова </w:t>
            </w:r>
            <w:proofErr w:type="spellStart"/>
            <w:r w:rsidRPr="00FE3933">
              <w:rPr>
                <w:b w:val="0"/>
                <w:sz w:val="24"/>
                <w:szCs w:val="24"/>
              </w:rPr>
              <w:t>Гульназ</w:t>
            </w:r>
            <w:proofErr w:type="spellEnd"/>
            <w:r w:rsidR="00146256" w:rsidRPr="00FE3933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b w:val="0"/>
                <w:sz w:val="24"/>
                <w:szCs w:val="24"/>
              </w:rPr>
              <w:t>Фаилевна</w:t>
            </w:r>
            <w:proofErr w:type="spellEnd"/>
          </w:p>
          <w:p w:rsidR="00D52771" w:rsidRPr="00FE3933" w:rsidRDefault="00D52771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2494" w:type="dxa"/>
          </w:tcPr>
          <w:p w:rsidR="00D52771" w:rsidRPr="00FE3933" w:rsidRDefault="0092085F" w:rsidP="0092085F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rFonts w:eastAsia="Calibri"/>
              </w:rPr>
              <w:t xml:space="preserve"> «Актуальные аспекты организации образовательной деятельности в группах раннего и дошкольного возраста в условиях реализации ФГОС »</w:t>
            </w:r>
          </w:p>
        </w:tc>
        <w:tc>
          <w:tcPr>
            <w:tcW w:w="2042" w:type="dxa"/>
          </w:tcPr>
          <w:p w:rsidR="00D52771" w:rsidRPr="00FE3933" w:rsidRDefault="0092085F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rFonts w:eastAsia="Calibri"/>
              </w:rPr>
              <w:t>ГАОУ ДПО «Институт развития образования Республики Татарстан»</w:t>
            </w:r>
          </w:p>
        </w:tc>
        <w:tc>
          <w:tcPr>
            <w:tcW w:w="850" w:type="dxa"/>
          </w:tcPr>
          <w:p w:rsidR="00D52771" w:rsidRPr="00FE3933" w:rsidRDefault="0092085F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rFonts w:eastAsia="Calibri"/>
              </w:rPr>
              <w:t>72 ча</w:t>
            </w:r>
            <w:r w:rsidRPr="00FE3933">
              <w:t>са</w:t>
            </w:r>
          </w:p>
        </w:tc>
        <w:tc>
          <w:tcPr>
            <w:tcW w:w="1836" w:type="dxa"/>
          </w:tcPr>
          <w:p w:rsidR="00D52771" w:rsidRPr="00FE3933" w:rsidRDefault="00805583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rFonts w:eastAsia="Calibri"/>
              </w:rPr>
              <w:t xml:space="preserve">19.02.2020 </w:t>
            </w:r>
            <w:r w:rsidR="0092085F" w:rsidRPr="00FE3933">
              <w:rPr>
                <w:rFonts w:eastAsia="Calibri"/>
              </w:rPr>
              <w:t xml:space="preserve"> 04.03.2020 </w:t>
            </w:r>
          </w:p>
        </w:tc>
      </w:tr>
      <w:tr w:rsidR="00D52771" w:rsidRPr="00FE3933" w:rsidTr="005805B7">
        <w:trPr>
          <w:trHeight w:val="753"/>
        </w:trPr>
        <w:tc>
          <w:tcPr>
            <w:tcW w:w="500" w:type="dxa"/>
          </w:tcPr>
          <w:p w:rsidR="00D52771" w:rsidRPr="00FE3933" w:rsidRDefault="00146256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3</w:t>
            </w:r>
          </w:p>
        </w:tc>
        <w:tc>
          <w:tcPr>
            <w:tcW w:w="1735" w:type="dxa"/>
          </w:tcPr>
          <w:p w:rsidR="00D52771" w:rsidRPr="00FE3933" w:rsidRDefault="00D75073" w:rsidP="00684CC8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Денисова Светлана Александровна </w:t>
            </w:r>
          </w:p>
        </w:tc>
        <w:tc>
          <w:tcPr>
            <w:tcW w:w="2494" w:type="dxa"/>
          </w:tcPr>
          <w:p w:rsidR="00D52771" w:rsidRPr="00FE3933" w:rsidRDefault="0023763E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t xml:space="preserve">«Интеллектуальное развитие детей дошкольного возраста средствами </w:t>
            </w:r>
            <w:proofErr w:type="spellStart"/>
            <w:r w:rsidRPr="00FE3933">
              <w:t>цифровизации</w:t>
            </w:r>
            <w:proofErr w:type="spellEnd"/>
            <w:r w:rsidRPr="00FE3933">
              <w:t xml:space="preserve">, математики, </w:t>
            </w:r>
            <w:proofErr w:type="spellStart"/>
            <w:r w:rsidRPr="00FE3933">
              <w:t>роботоконструирования</w:t>
            </w:r>
            <w:proofErr w:type="spellEnd"/>
            <w:r w:rsidRPr="00FE3933">
              <w:t>»</w:t>
            </w:r>
          </w:p>
        </w:tc>
        <w:tc>
          <w:tcPr>
            <w:tcW w:w="2042" w:type="dxa"/>
          </w:tcPr>
          <w:p w:rsidR="00D52771" w:rsidRPr="00FE3933" w:rsidRDefault="0023763E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 w:rsidRPr="00FE3933">
              <w:t>ВО</w:t>
            </w:r>
            <w:proofErr w:type="gramEnd"/>
            <w:r w:rsidRPr="00FE3933">
              <w:t xml:space="preserve"> «Казанский (Приволжский) федеральный университет»</w:t>
            </w:r>
          </w:p>
        </w:tc>
        <w:tc>
          <w:tcPr>
            <w:tcW w:w="850" w:type="dxa"/>
          </w:tcPr>
          <w:p w:rsidR="00D52771" w:rsidRPr="00FE3933" w:rsidRDefault="0023763E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rFonts w:eastAsia="Calibri"/>
              </w:rPr>
              <w:t>72 ча</w:t>
            </w:r>
            <w:r w:rsidRPr="00FE3933">
              <w:t>са</w:t>
            </w:r>
          </w:p>
        </w:tc>
        <w:tc>
          <w:tcPr>
            <w:tcW w:w="1836" w:type="dxa"/>
          </w:tcPr>
          <w:p w:rsidR="00D52771" w:rsidRPr="00FE3933" w:rsidRDefault="001A5E57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color w:val="auto"/>
              </w:rPr>
              <w:t>16.11.19 30.11.20</w:t>
            </w:r>
          </w:p>
        </w:tc>
      </w:tr>
      <w:tr w:rsidR="008E1019" w:rsidRPr="00FE3933" w:rsidTr="005805B7">
        <w:trPr>
          <w:trHeight w:val="753"/>
        </w:trPr>
        <w:tc>
          <w:tcPr>
            <w:tcW w:w="500" w:type="dxa"/>
          </w:tcPr>
          <w:p w:rsidR="008E1019" w:rsidRPr="00FE3933" w:rsidRDefault="008E1019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>4</w:t>
            </w:r>
          </w:p>
        </w:tc>
        <w:tc>
          <w:tcPr>
            <w:tcW w:w="1735" w:type="dxa"/>
          </w:tcPr>
          <w:p w:rsidR="008E1019" w:rsidRPr="00FE3933" w:rsidRDefault="008E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</w:tcPr>
          <w:p w:rsidR="008E1019" w:rsidRPr="00FE3933" w:rsidRDefault="008E1019" w:rsidP="00146256">
            <w:pPr>
              <w:pStyle w:val="a4"/>
            </w:pPr>
            <w:r w:rsidRPr="00FE3933">
              <w:t xml:space="preserve">Совершенствование у учителей-логопедов профессиональных компетенций в области коррекционно-педагогической работы с детьми с ОВЗ в условиях реализации ФГОС </w:t>
            </w:r>
            <w:proofErr w:type="gramStart"/>
            <w:r w:rsidRPr="00FE3933">
              <w:t>ДО</w:t>
            </w:r>
            <w:proofErr w:type="gramEnd"/>
          </w:p>
          <w:p w:rsidR="008E1019" w:rsidRPr="00FE3933" w:rsidRDefault="008E1019" w:rsidP="00146256">
            <w:pPr>
              <w:pStyle w:val="a4"/>
            </w:pPr>
          </w:p>
        </w:tc>
        <w:tc>
          <w:tcPr>
            <w:tcW w:w="2042" w:type="dxa"/>
          </w:tcPr>
          <w:p w:rsidR="008E1019" w:rsidRPr="00FE3933" w:rsidRDefault="008E1019" w:rsidP="00146256">
            <w:pPr>
              <w:pStyle w:val="a4"/>
            </w:pPr>
            <w:r w:rsidRPr="00FE3933"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8E1019" w:rsidRPr="00FE3933" w:rsidRDefault="008E1019" w:rsidP="00FF2A1D">
            <w:pPr>
              <w:pStyle w:val="Default"/>
              <w:rPr>
                <w:color w:val="auto"/>
              </w:rPr>
            </w:pPr>
          </w:p>
        </w:tc>
        <w:tc>
          <w:tcPr>
            <w:tcW w:w="850" w:type="dxa"/>
          </w:tcPr>
          <w:p w:rsidR="008E1019" w:rsidRPr="00FE3933" w:rsidRDefault="008E1019" w:rsidP="00FF2A1D">
            <w:pPr>
              <w:pStyle w:val="Default"/>
              <w:rPr>
                <w:color w:val="auto"/>
              </w:rPr>
            </w:pPr>
            <w:r w:rsidRPr="00FE3933">
              <w:rPr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8E1019" w:rsidRPr="00FE3933" w:rsidRDefault="008E1019" w:rsidP="00146256">
            <w:pPr>
              <w:pStyle w:val="a4"/>
            </w:pPr>
            <w:r w:rsidRPr="00FE3933">
              <w:t>11. 02.2019 - 22.02.2019</w:t>
            </w:r>
          </w:p>
          <w:p w:rsidR="008E1019" w:rsidRPr="00FE3933" w:rsidRDefault="008E1019" w:rsidP="00FF2A1D">
            <w:pPr>
              <w:pStyle w:val="Default"/>
              <w:rPr>
                <w:color w:val="auto"/>
              </w:rPr>
            </w:pPr>
          </w:p>
        </w:tc>
      </w:tr>
      <w:tr w:rsidR="008560A1" w:rsidRPr="00FE3933" w:rsidTr="005805B7">
        <w:trPr>
          <w:trHeight w:val="753"/>
        </w:trPr>
        <w:tc>
          <w:tcPr>
            <w:tcW w:w="500" w:type="dxa"/>
          </w:tcPr>
          <w:p w:rsidR="008560A1" w:rsidRPr="00FE3933" w:rsidRDefault="008560A1" w:rsidP="00FF2A1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735" w:type="dxa"/>
          </w:tcPr>
          <w:p w:rsidR="008560A1" w:rsidRPr="002B3364" w:rsidRDefault="00856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364">
              <w:rPr>
                <w:rFonts w:ascii="Times New Roman" w:hAnsi="Times New Roman" w:cs="Times New Roman"/>
                <w:sz w:val="24"/>
                <w:szCs w:val="24"/>
              </w:rPr>
              <w:t>Абдулвалеева</w:t>
            </w:r>
            <w:proofErr w:type="spellEnd"/>
            <w:r w:rsidRPr="002B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6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B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3364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494" w:type="dxa"/>
          </w:tcPr>
          <w:p w:rsidR="008560A1" w:rsidRPr="00CA7FA9" w:rsidRDefault="008560A1" w:rsidP="00146256">
            <w:pPr>
              <w:pStyle w:val="a4"/>
            </w:pPr>
            <w:r w:rsidRPr="00CA7FA9">
              <w:t>"Особенности организации образовательной деятельности в ясельных группах дошкольных образовательных организаций"</w:t>
            </w:r>
          </w:p>
        </w:tc>
        <w:tc>
          <w:tcPr>
            <w:tcW w:w="2042" w:type="dxa"/>
          </w:tcPr>
          <w:p w:rsidR="008560A1" w:rsidRPr="00FE3933" w:rsidRDefault="008560A1" w:rsidP="008560A1">
            <w:pPr>
              <w:pStyle w:val="a4"/>
            </w:pPr>
            <w:r w:rsidRPr="008560A1">
              <w:t xml:space="preserve">ЧОУ </w:t>
            </w:r>
            <w:proofErr w:type="gramStart"/>
            <w:r w:rsidRPr="008560A1">
              <w:t>ВО</w:t>
            </w:r>
            <w:proofErr w:type="gramEnd"/>
            <w:r w:rsidRPr="008560A1">
              <w:t xml:space="preserve"> "Казанский инновационный университ</w:t>
            </w:r>
            <w:r>
              <w:t xml:space="preserve">ет имени </w:t>
            </w:r>
            <w:proofErr w:type="spellStart"/>
            <w:r>
              <w:t>В.Г.Тимирясова</w:t>
            </w:r>
            <w:proofErr w:type="spellEnd"/>
            <w:r>
              <w:t xml:space="preserve"> (ИЭУП)</w:t>
            </w:r>
            <w:r w:rsidRPr="008560A1">
              <w:t xml:space="preserve"> </w:t>
            </w:r>
          </w:p>
        </w:tc>
        <w:tc>
          <w:tcPr>
            <w:tcW w:w="850" w:type="dxa"/>
          </w:tcPr>
          <w:p w:rsidR="008560A1" w:rsidRPr="00FE3933" w:rsidRDefault="008560A1" w:rsidP="00FF2A1D">
            <w:pPr>
              <w:pStyle w:val="Default"/>
              <w:rPr>
                <w:shd w:val="clear" w:color="auto" w:fill="FFFFFF"/>
              </w:rPr>
            </w:pPr>
            <w:r w:rsidRPr="008560A1">
              <w:t>72 час</w:t>
            </w:r>
            <w:r>
              <w:t>а</w:t>
            </w:r>
          </w:p>
        </w:tc>
        <w:tc>
          <w:tcPr>
            <w:tcW w:w="1836" w:type="dxa"/>
          </w:tcPr>
          <w:p w:rsidR="008560A1" w:rsidRPr="00FE3933" w:rsidRDefault="008560A1" w:rsidP="00146256">
            <w:pPr>
              <w:pStyle w:val="a4"/>
            </w:pPr>
            <w:r w:rsidRPr="008560A1">
              <w:t>2022 г.</w:t>
            </w:r>
          </w:p>
        </w:tc>
      </w:tr>
      <w:tr w:rsidR="00D81987" w:rsidRPr="00FE3933" w:rsidTr="005805B7">
        <w:trPr>
          <w:trHeight w:val="753"/>
        </w:trPr>
        <w:tc>
          <w:tcPr>
            <w:tcW w:w="500" w:type="dxa"/>
          </w:tcPr>
          <w:p w:rsidR="00D81987" w:rsidRPr="00FE3933" w:rsidRDefault="00D81987" w:rsidP="00FF2A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6</w:t>
            </w:r>
          </w:p>
        </w:tc>
        <w:tc>
          <w:tcPr>
            <w:tcW w:w="1735" w:type="dxa"/>
          </w:tcPr>
          <w:p w:rsidR="00D81987" w:rsidRPr="00FE3933" w:rsidRDefault="00D81987" w:rsidP="00E36F6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Анжелика Викторовна</w:t>
            </w:r>
          </w:p>
        </w:tc>
        <w:tc>
          <w:tcPr>
            <w:tcW w:w="2494" w:type="dxa"/>
          </w:tcPr>
          <w:p w:rsidR="00D81987" w:rsidRPr="00FE3933" w:rsidRDefault="00D81987" w:rsidP="00487F7A">
            <w:pPr>
              <w:pStyle w:val="Default"/>
              <w:rPr>
                <w:shd w:val="clear" w:color="auto" w:fill="FFFFFF"/>
              </w:rPr>
            </w:pPr>
            <w:r w:rsidRPr="00FE3933">
              <w:rPr>
                <w:shd w:val="clear" w:color="auto" w:fill="FFFFFF"/>
              </w:rPr>
              <w:t>«Основы профессиональной деятельности педагога в специальном образовании детей с ОВЗ»</w:t>
            </w:r>
          </w:p>
        </w:tc>
        <w:tc>
          <w:tcPr>
            <w:tcW w:w="2042" w:type="dxa"/>
          </w:tcPr>
          <w:p w:rsidR="00D81987" w:rsidRPr="00FE3933" w:rsidRDefault="00D81987" w:rsidP="009D1464">
            <w:pPr>
              <w:pStyle w:val="Default"/>
              <w:rPr>
                <w:color w:val="auto"/>
              </w:rPr>
            </w:pPr>
            <w:r w:rsidRPr="00FE3933">
              <w:rPr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РТ»</w:t>
            </w:r>
          </w:p>
        </w:tc>
        <w:tc>
          <w:tcPr>
            <w:tcW w:w="850" w:type="dxa"/>
          </w:tcPr>
          <w:p w:rsidR="00D81987" w:rsidRPr="00FE3933" w:rsidRDefault="00D81987" w:rsidP="009D1464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96 часов </w:t>
            </w:r>
          </w:p>
        </w:tc>
        <w:tc>
          <w:tcPr>
            <w:tcW w:w="1836" w:type="dxa"/>
          </w:tcPr>
          <w:p w:rsidR="00D81987" w:rsidRPr="00FE3933" w:rsidRDefault="00E81076" w:rsidP="00FF2A1D">
            <w:pPr>
              <w:pStyle w:val="Default"/>
              <w:rPr>
                <w:color w:val="auto"/>
                <w:highlight w:val="yellow"/>
              </w:rPr>
            </w:pPr>
            <w:r w:rsidRPr="00FE3933">
              <w:rPr>
                <w:rFonts w:eastAsia="Calibri"/>
              </w:rPr>
              <w:t>17.02.2020  06</w:t>
            </w:r>
            <w:r w:rsidR="00D81987" w:rsidRPr="00FE3933">
              <w:rPr>
                <w:rFonts w:eastAsia="Calibri"/>
              </w:rPr>
              <w:t>.03.2020</w:t>
            </w:r>
          </w:p>
        </w:tc>
      </w:tr>
      <w:tr w:rsidR="00BA3692" w:rsidRPr="00FE3933" w:rsidTr="005805B7">
        <w:trPr>
          <w:trHeight w:val="753"/>
        </w:trPr>
        <w:tc>
          <w:tcPr>
            <w:tcW w:w="500" w:type="dxa"/>
          </w:tcPr>
          <w:p w:rsidR="00BA3692" w:rsidRPr="00FE3933" w:rsidRDefault="00BA3692" w:rsidP="00FF2A1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735" w:type="dxa"/>
          </w:tcPr>
          <w:p w:rsidR="00BA3692" w:rsidRPr="00FE3933" w:rsidRDefault="00BA3692" w:rsidP="00E36F61">
            <w:pPr>
              <w:pStyle w:val="Default"/>
              <w:rPr>
                <w:color w:val="auto"/>
              </w:rPr>
            </w:pPr>
            <w:proofErr w:type="spellStart"/>
            <w:r w:rsidRPr="006A0B07">
              <w:rPr>
                <w:color w:val="auto"/>
              </w:rPr>
              <w:t>Фаизова</w:t>
            </w:r>
            <w:proofErr w:type="spellEnd"/>
            <w:r w:rsidRPr="006A0B07">
              <w:rPr>
                <w:color w:val="auto"/>
              </w:rPr>
              <w:t xml:space="preserve"> </w:t>
            </w:r>
            <w:proofErr w:type="spellStart"/>
            <w:r w:rsidRPr="006A0B07">
              <w:rPr>
                <w:color w:val="auto"/>
              </w:rPr>
              <w:t>Айсылу</w:t>
            </w:r>
            <w:proofErr w:type="spellEnd"/>
            <w:r w:rsidRPr="006A0B07">
              <w:rPr>
                <w:color w:val="auto"/>
              </w:rPr>
              <w:t xml:space="preserve"> </w:t>
            </w:r>
            <w:proofErr w:type="spellStart"/>
            <w:r w:rsidRPr="006A0B07">
              <w:rPr>
                <w:color w:val="auto"/>
              </w:rPr>
              <w:t>Радиковна</w:t>
            </w:r>
            <w:proofErr w:type="spellEnd"/>
          </w:p>
        </w:tc>
        <w:tc>
          <w:tcPr>
            <w:tcW w:w="2494" w:type="dxa"/>
          </w:tcPr>
          <w:p w:rsidR="00BA3692" w:rsidRPr="006A0B07" w:rsidRDefault="00BA3692" w:rsidP="00275F12">
            <w:pPr>
              <w:pStyle w:val="Default"/>
              <w:rPr>
                <w:color w:val="auto"/>
                <w:highlight w:val="yellow"/>
              </w:rPr>
            </w:pPr>
            <w:r w:rsidRPr="006A0B07">
              <w:rPr>
                <w:shd w:val="clear" w:color="auto" w:fill="FFFFFF"/>
              </w:rPr>
              <w:t>Федеральное. Тема "Профессиональная деятельность воспитателя ДОО в условиях реализации ФГОС ДО" 72 часа</w:t>
            </w:r>
          </w:p>
        </w:tc>
        <w:tc>
          <w:tcPr>
            <w:tcW w:w="2042" w:type="dxa"/>
          </w:tcPr>
          <w:p w:rsidR="00BA3692" w:rsidRPr="006A0B07" w:rsidRDefault="00BA3692" w:rsidP="00275F12">
            <w:pPr>
              <w:pStyle w:val="Default"/>
              <w:rPr>
                <w:color w:val="auto"/>
                <w:highlight w:val="yellow"/>
              </w:rPr>
            </w:pPr>
            <w:r w:rsidRPr="006A0B07">
              <w:rPr>
                <w:shd w:val="clear" w:color="auto" w:fill="FFFFFF"/>
              </w:rPr>
              <w:t>Государственное бюджетное образовательное учреждение высшего образования "</w:t>
            </w:r>
            <w:proofErr w:type="spellStart"/>
            <w:r w:rsidRPr="006A0B07">
              <w:rPr>
                <w:shd w:val="clear" w:color="auto" w:fill="FFFFFF"/>
              </w:rPr>
              <w:t>Набережночелнинский</w:t>
            </w:r>
            <w:proofErr w:type="spellEnd"/>
            <w:r w:rsidRPr="006A0B07">
              <w:rPr>
                <w:shd w:val="clear" w:color="auto" w:fill="FFFFFF"/>
              </w:rPr>
              <w:t xml:space="preserve"> государственный педагогический университет" "Институт дополнительного профессионального образования" 2019 год</w:t>
            </w:r>
          </w:p>
        </w:tc>
        <w:tc>
          <w:tcPr>
            <w:tcW w:w="850" w:type="dxa"/>
          </w:tcPr>
          <w:p w:rsidR="00BA3692" w:rsidRPr="006A0B07" w:rsidRDefault="00BA3692" w:rsidP="00275F12">
            <w:pPr>
              <w:pStyle w:val="Default"/>
              <w:rPr>
                <w:color w:val="auto"/>
                <w:highlight w:val="yellow"/>
              </w:rPr>
            </w:pPr>
            <w:r w:rsidRPr="006A0B07">
              <w:rPr>
                <w:shd w:val="clear" w:color="auto" w:fill="FFFFFF"/>
              </w:rPr>
              <w:t>72 часа</w:t>
            </w:r>
          </w:p>
        </w:tc>
        <w:tc>
          <w:tcPr>
            <w:tcW w:w="1836" w:type="dxa"/>
          </w:tcPr>
          <w:p w:rsidR="00BA3692" w:rsidRPr="006A0B07" w:rsidRDefault="00BA3692" w:rsidP="00275F12">
            <w:pPr>
              <w:pStyle w:val="Default"/>
              <w:rPr>
                <w:color w:val="auto"/>
                <w:highlight w:val="yellow"/>
              </w:rPr>
            </w:pPr>
            <w:r w:rsidRPr="006A0B07">
              <w:rPr>
                <w:color w:val="auto"/>
              </w:rPr>
              <w:t>12.06.19 – 28.06.19</w:t>
            </w:r>
          </w:p>
        </w:tc>
      </w:tr>
    </w:tbl>
    <w:p w:rsidR="003B6B7C" w:rsidRPr="00FE3933" w:rsidRDefault="003B6B7C" w:rsidP="003B6B7C">
      <w:pPr>
        <w:pStyle w:val="a3"/>
        <w:spacing w:after="0" w:line="240" w:lineRule="auto"/>
        <w:ind w:left="6107"/>
        <w:rPr>
          <w:rFonts w:ascii="Times New Roman" w:hAnsi="Times New Roman"/>
          <w:b/>
          <w:sz w:val="24"/>
          <w:szCs w:val="24"/>
        </w:rPr>
      </w:pPr>
    </w:p>
    <w:p w:rsidR="000F350F" w:rsidRPr="00FE3933" w:rsidRDefault="000F350F" w:rsidP="003B6B7C">
      <w:pPr>
        <w:pStyle w:val="a3"/>
        <w:spacing w:after="0" w:line="240" w:lineRule="auto"/>
        <w:ind w:left="6107"/>
        <w:rPr>
          <w:rFonts w:ascii="Times New Roman" w:hAnsi="Times New Roman"/>
          <w:b/>
          <w:sz w:val="24"/>
          <w:szCs w:val="24"/>
        </w:rPr>
      </w:pPr>
    </w:p>
    <w:p w:rsidR="003E63AF" w:rsidRPr="00FE3933" w:rsidRDefault="003E63AF" w:rsidP="00680C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E3933">
        <w:rPr>
          <w:rFonts w:ascii="Times New Roman" w:hAnsi="Times New Roman"/>
          <w:b/>
          <w:sz w:val="24"/>
          <w:szCs w:val="24"/>
        </w:rPr>
        <w:t xml:space="preserve">АНАЛИЗ ВЫПОЛНЕНИЯ ГОДОВОГО ПЛАНА </w:t>
      </w:r>
    </w:p>
    <w:p w:rsidR="003E63AF" w:rsidRPr="00FE3933" w:rsidRDefault="00CA7FA9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2021-2022</w:t>
      </w:r>
      <w:r w:rsidR="003E63AF" w:rsidRPr="00FE3933">
        <w:rPr>
          <w:rFonts w:ascii="Times New Roman" w:hAnsi="Times New Roman" w:cs="Times New Roman"/>
          <w:b/>
          <w:sz w:val="24"/>
          <w:szCs w:val="24"/>
        </w:rPr>
        <w:t xml:space="preserve">  УЧЕБНЫЙ ГОД</w:t>
      </w:r>
    </w:p>
    <w:p w:rsidR="00FB6C00" w:rsidRPr="00FE3933" w:rsidRDefault="00FB6C00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B6C00" w:rsidRPr="00FE3933" w:rsidRDefault="00CA7FA9" w:rsidP="00FB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FB6C00" w:rsidRPr="00FE3933">
        <w:rPr>
          <w:rFonts w:ascii="Times New Roman" w:hAnsi="Times New Roman" w:cs="Times New Roman"/>
          <w:sz w:val="24"/>
          <w:szCs w:val="24"/>
        </w:rPr>
        <w:t xml:space="preserve"> учебном году ДОУ реализовало основную общеобразовательную Программу ДОУ, разработанную 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="00FB6C00" w:rsidRPr="00FE393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FB6C00"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00" w:rsidRPr="00FE3933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FB6C00"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C00" w:rsidRPr="00FE3933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FB6C00" w:rsidRPr="00FE3933">
        <w:rPr>
          <w:rFonts w:ascii="Times New Roman" w:hAnsi="Times New Roman" w:cs="Times New Roman"/>
          <w:sz w:val="24"/>
          <w:szCs w:val="24"/>
        </w:rPr>
        <w:t>.</w:t>
      </w:r>
    </w:p>
    <w:p w:rsidR="00FB6C00" w:rsidRPr="00FE3933" w:rsidRDefault="00FB6C00" w:rsidP="00FB6C00">
      <w:pPr>
        <w:pStyle w:val="a4"/>
        <w:spacing w:before="0" w:beforeAutospacing="0" w:after="0" w:afterAutospacing="0"/>
        <w:jc w:val="both"/>
        <w:rPr>
          <w:rStyle w:val="a5"/>
        </w:rPr>
      </w:pPr>
      <w:r w:rsidRPr="00FE3933">
        <w:t xml:space="preserve"> Наряду с </w:t>
      </w:r>
      <w:r w:rsidRPr="00FE3933">
        <w:rPr>
          <w:rStyle w:val="a5"/>
          <w:b w:val="0"/>
        </w:rPr>
        <w:t xml:space="preserve">программой ДОУ </w:t>
      </w:r>
      <w:r w:rsidRPr="00FE3933">
        <w:t xml:space="preserve">реализовывались и </w:t>
      </w:r>
      <w:r w:rsidRPr="00FE3933">
        <w:rPr>
          <w:rStyle w:val="a5"/>
          <w:b w:val="0"/>
        </w:rPr>
        <w:t>парциальные/ вариативные программы и технологии:</w:t>
      </w:r>
    </w:p>
    <w:p w:rsidR="00FB6C00" w:rsidRPr="00FE3933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программа  музыкального образования детей</w:t>
      </w:r>
      <w:r w:rsidRPr="00FE3933">
        <w:rPr>
          <w:noProof/>
          <w:spacing w:val="-1"/>
        </w:rPr>
        <w:tab/>
        <w:t xml:space="preserve"> «Ладушки» И.М.Каплунова, И.А. Новоскольцева.</w:t>
      </w:r>
      <w:r w:rsidRPr="00FE3933">
        <w:rPr>
          <w:noProof/>
          <w:spacing w:val="-1"/>
        </w:rPr>
        <w:tab/>
      </w:r>
    </w:p>
    <w:p w:rsidR="00FB6C00" w:rsidRPr="00FE3933" w:rsidRDefault="00172077" w:rsidP="0017207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 xml:space="preserve">Программа «Математические </w:t>
      </w:r>
      <w:r w:rsidR="00FB6C00" w:rsidRPr="00FE3933">
        <w:t xml:space="preserve"> </w:t>
      </w:r>
      <w:r w:rsidRPr="00FE3933">
        <w:t>ступеньки</w:t>
      </w:r>
      <w:r w:rsidR="00FB6C00" w:rsidRPr="00FE3933">
        <w:t xml:space="preserve">» по развитию у детей математических представлений </w:t>
      </w:r>
      <w:proofErr w:type="spellStart"/>
      <w:r w:rsidR="00FB6C00" w:rsidRPr="00FE3933">
        <w:t>Е.В.Колесниковой</w:t>
      </w:r>
      <w:proofErr w:type="spellEnd"/>
      <w:r w:rsidR="00FB6C00" w:rsidRPr="00FE3933">
        <w:t>,</w:t>
      </w:r>
    </w:p>
    <w:p w:rsidR="00FB6C00" w:rsidRPr="00FE3933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УМК по обучению детей государственным языкам  Республики Татарстан;</w:t>
      </w:r>
    </w:p>
    <w:p w:rsidR="00FB6C00" w:rsidRPr="00FE3933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a5"/>
          <w:b w:val="0"/>
        </w:rPr>
      </w:pPr>
      <w:r w:rsidRPr="00FE3933">
        <w:rPr>
          <w:rStyle w:val="a5"/>
          <w:b w:val="0"/>
        </w:rPr>
        <w:t xml:space="preserve">региональная программа дошкольного образования </w:t>
      </w:r>
      <w:proofErr w:type="spellStart"/>
      <w:r w:rsidRPr="00FE3933">
        <w:rPr>
          <w:rStyle w:val="a5"/>
          <w:b w:val="0"/>
        </w:rPr>
        <w:t>Р.К.Шаеховой</w:t>
      </w:r>
      <w:proofErr w:type="spellEnd"/>
      <w:r w:rsidRPr="00FE3933">
        <w:rPr>
          <w:rStyle w:val="a5"/>
          <w:b w:val="0"/>
        </w:rPr>
        <w:t>;</w:t>
      </w:r>
    </w:p>
    <w:p w:rsidR="00FB6C00" w:rsidRPr="00FE3933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>методическое пособие «</w:t>
      </w:r>
      <w:proofErr w:type="spellStart"/>
      <w:r w:rsidRPr="00FE3933">
        <w:t>Шома</w:t>
      </w:r>
      <w:proofErr w:type="spellEnd"/>
      <w:r w:rsidRPr="00FE3933">
        <w:t xml:space="preserve"> бас» </w:t>
      </w:r>
      <w:proofErr w:type="spellStart"/>
      <w:r w:rsidRPr="00FE3933">
        <w:t>З.Г.Ибрагимовой</w:t>
      </w:r>
      <w:proofErr w:type="spellEnd"/>
      <w:r w:rsidRPr="00FE3933">
        <w:t xml:space="preserve">; </w:t>
      </w:r>
    </w:p>
    <w:p w:rsidR="00FB6C00" w:rsidRPr="00FE3933" w:rsidRDefault="00FB6C00" w:rsidP="00FB6C00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FE3933">
        <w:t xml:space="preserve"> программа «Обучение детей дошкольного возраста правилам безопасного поведения на дорогах» Р.Ш. </w:t>
      </w:r>
      <w:proofErr w:type="spellStart"/>
      <w:r w:rsidRPr="00FE3933">
        <w:t>Ахмадиева</w:t>
      </w:r>
      <w:proofErr w:type="spellEnd"/>
      <w:r w:rsidRPr="00FE3933">
        <w:t>.</w:t>
      </w:r>
    </w:p>
    <w:p w:rsidR="00FB6C00" w:rsidRPr="00FE3933" w:rsidRDefault="00FB6C00" w:rsidP="00FB6C0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Цветные ладошки: Программа художественного воспитания, обучения и развития детей 2-7 лет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Автор И.А. Лыкова</w:t>
      </w:r>
    </w:p>
    <w:p w:rsidR="00FB6C00" w:rsidRPr="00FE3933" w:rsidRDefault="00FB6C00" w:rsidP="00FB6C00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Программа обучения и воспитания детей с фонетико-фонематическим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недоразвитием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.Б.Филичева,Г.В.Чиркина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.</w:t>
      </w:r>
    </w:p>
    <w:p w:rsidR="00FB6C00" w:rsidRPr="004D2C02" w:rsidRDefault="00FB6C00" w:rsidP="004D2C02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дошкольного возраста с общим недоразвитием речи детей (Программно-методические рекомендации)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Т.Б.Филичева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Т.В.Туманова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Г.В.Чиркина</w:t>
      </w:r>
      <w:proofErr w:type="spellEnd"/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       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  В ДОУ имеются: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кабинет заведующего;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медицинский кабинет;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музыкальный зал;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-кабинет татарского языка;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участки для прогулок детей;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спортивная площадка;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групповые помещения с учетом возрастных особенностей детей;</w:t>
      </w:r>
    </w:p>
    <w:p w:rsidR="00FB6C00" w:rsidRPr="00FE3933" w:rsidRDefault="00FB6C00" w:rsidP="00FB6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спальные комнаты.</w:t>
      </w:r>
    </w:p>
    <w:p w:rsidR="00FB6C00" w:rsidRPr="00FE3933" w:rsidRDefault="00FB6C00" w:rsidP="00FB6C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  ДОУ хорошая материально-техническая база, грамотно организованная предметно-развивающая среда.</w:t>
      </w:r>
    </w:p>
    <w:p w:rsidR="00FB6C00" w:rsidRPr="00FE3933" w:rsidRDefault="00FB6C00" w:rsidP="00BB35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5027" w:rsidRPr="00FE3933" w:rsidRDefault="00465027" w:rsidP="004650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Весь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воспитательн</w:t>
      </w:r>
      <w:r w:rsidR="00CA7FA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A7FA9">
        <w:rPr>
          <w:rFonts w:ascii="Times New Roman" w:hAnsi="Times New Roman" w:cs="Times New Roman"/>
          <w:sz w:val="24"/>
          <w:szCs w:val="24"/>
        </w:rPr>
        <w:t>-образовательный процесс в 2021-2022</w:t>
      </w:r>
      <w:r w:rsidRPr="00FE3933">
        <w:rPr>
          <w:rFonts w:ascii="Times New Roman" w:hAnsi="Times New Roman" w:cs="Times New Roman"/>
          <w:sz w:val="24"/>
          <w:szCs w:val="24"/>
        </w:rPr>
        <w:t xml:space="preserve"> учебном году был направлен на реализацию </w:t>
      </w:r>
      <w:r w:rsidRPr="00FE3933">
        <w:rPr>
          <w:rStyle w:val="a5"/>
          <w:rFonts w:ascii="Times New Roman" w:hAnsi="Times New Roman" w:cs="Times New Roman"/>
          <w:b w:val="0"/>
          <w:sz w:val="24"/>
          <w:szCs w:val="24"/>
        </w:rPr>
        <w:t>задач ДОУ</w:t>
      </w:r>
      <w:r w:rsidRPr="00FE3933">
        <w:rPr>
          <w:rStyle w:val="a5"/>
          <w:rFonts w:ascii="Times New Roman" w:hAnsi="Times New Roman" w:cs="Times New Roman"/>
          <w:sz w:val="24"/>
          <w:szCs w:val="24"/>
        </w:rPr>
        <w:t>:</w:t>
      </w:r>
    </w:p>
    <w:p w:rsidR="00465027" w:rsidRPr="00FE3933" w:rsidRDefault="00465027" w:rsidP="00465027">
      <w:pPr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84A50" w:rsidRPr="00FE3933" w:rsidRDefault="00684A50" w:rsidP="00684A50">
      <w:pPr>
        <w:pStyle w:val="Default"/>
        <w:jc w:val="both"/>
      </w:pPr>
      <w:r w:rsidRPr="00FE3933">
        <w:t xml:space="preserve">1. Продолжать работу по реализации ФГОС дошкольного образования в </w:t>
      </w:r>
      <w:proofErr w:type="spellStart"/>
      <w:r w:rsidRPr="00FE3933">
        <w:t>воспитательно</w:t>
      </w:r>
      <w:proofErr w:type="spellEnd"/>
      <w:r w:rsidRPr="00FE3933">
        <w:t xml:space="preserve">-образовательную деятельность дошкольного образовательного учреждения. </w:t>
      </w:r>
    </w:p>
    <w:p w:rsidR="00684A50" w:rsidRPr="00FE3933" w:rsidRDefault="00684A50" w:rsidP="00684A50">
      <w:pPr>
        <w:pStyle w:val="Default"/>
        <w:jc w:val="both"/>
      </w:pPr>
      <w:r w:rsidRPr="00FE3933">
        <w:t xml:space="preserve">2. Освоение технологии социального </w:t>
      </w:r>
      <w:proofErr w:type="spellStart"/>
      <w:r w:rsidRPr="00FE3933">
        <w:t>партнѐрства</w:t>
      </w:r>
      <w:proofErr w:type="spellEnd"/>
      <w:r w:rsidRPr="00FE3933">
        <w:t xml:space="preserve"> и взаимодействия в интересах </w:t>
      </w:r>
      <w:proofErr w:type="spellStart"/>
      <w:r w:rsidRPr="00FE3933">
        <w:t>ребѐнка</w:t>
      </w:r>
      <w:proofErr w:type="spellEnd"/>
      <w:r w:rsidRPr="00FE3933">
        <w:t xml:space="preserve">-дошкольника </w:t>
      </w:r>
    </w:p>
    <w:p w:rsidR="00684A50" w:rsidRPr="00FE3933" w:rsidRDefault="00684A50" w:rsidP="00684A50">
      <w:pPr>
        <w:pStyle w:val="Default"/>
        <w:jc w:val="both"/>
      </w:pPr>
      <w:r w:rsidRPr="00FE3933">
        <w:lastRenderedPageBreak/>
        <w:t xml:space="preserve">3. Повышение компетентности педагогов в организации креативного </w:t>
      </w:r>
      <w:proofErr w:type="gramStart"/>
      <w:r w:rsidRPr="00FE3933">
        <w:t>микроклимата</w:t>
      </w:r>
      <w:proofErr w:type="gramEnd"/>
      <w:r w:rsidRPr="00FE3933">
        <w:t xml:space="preserve"> предметно-пространственной развивающей и </w:t>
      </w:r>
      <w:proofErr w:type="spellStart"/>
      <w:r w:rsidRPr="00FE3933">
        <w:t>полилингвальной</w:t>
      </w:r>
      <w:proofErr w:type="spellEnd"/>
      <w:r w:rsidRPr="00FE3933">
        <w:t xml:space="preserve"> среды в группах ДОУ для эффективности и повышения качества образования у дошкольников. </w:t>
      </w:r>
    </w:p>
    <w:p w:rsidR="00684A50" w:rsidRPr="00FE3933" w:rsidRDefault="00684A50" w:rsidP="00684A50">
      <w:pPr>
        <w:pStyle w:val="Default"/>
        <w:jc w:val="both"/>
      </w:pPr>
      <w:r w:rsidRPr="00FE3933">
        <w:t>4. Развивать творческий потенциал личности дошкольника через организацию работы по художественно - эстетическому развитию.</w:t>
      </w:r>
    </w:p>
    <w:p w:rsidR="00684A50" w:rsidRPr="00FE3933" w:rsidRDefault="00684A50" w:rsidP="00684A50">
      <w:pPr>
        <w:pStyle w:val="Default"/>
        <w:jc w:val="both"/>
      </w:pPr>
    </w:p>
    <w:p w:rsidR="00465027" w:rsidRPr="00FE3933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Важнейшим этапом в формировании здоровья ребенка, развития у него физических навыков и умений является дошкольное детство. Федеральный государственный образовательный стандарт нацеливают содержание образовательной области «Физическое развитие» на достижение целей формирования у детей интереса и ценностного отношения к занятиям физической культурой, гармоничное физическое развитие. Охрана жизни и укрепление здоровья дошкольников остается приоритетным направлением в работе нашего дошкольного учреждения. Перед планированием работы в новом учебном году по данному направлению, была изучена ситуация по физическому развитию детей в ДОО. Были определены задачи: Привлечение всех педагогов, специалистов, родителей к проблеме физического развития и оздоровления детей; Повышение профессионального уровня педагогов в ДОО по всем вопросам организации физического развития детей; Оптимальное использование имеющегося в ДОО игрового оборудования, пособий и иных средств и материалов, способствующих формированию у воспитанников потребности в двигательной активности и физическом совершенствовании. Привлечение родителей к активному обсуждению вопросов создания условий для физического развития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дома.         </w:t>
      </w:r>
    </w:p>
    <w:p w:rsidR="00465027" w:rsidRPr="00FE3933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Для снижения заболеваемости в детском саду проводились оздоровительно</w:t>
      </w:r>
      <w:r w:rsidR="004E57C3" w:rsidRPr="00FE3933">
        <w:rPr>
          <w:rFonts w:ascii="Times New Roman" w:hAnsi="Times New Roman" w:cs="Times New Roman"/>
          <w:sz w:val="24"/>
          <w:szCs w:val="24"/>
        </w:rPr>
        <w:t xml:space="preserve"> - </w:t>
      </w:r>
      <w:r w:rsidRPr="00FE3933">
        <w:rPr>
          <w:rFonts w:ascii="Times New Roman" w:hAnsi="Times New Roman" w:cs="Times New Roman"/>
          <w:sz w:val="24"/>
          <w:szCs w:val="24"/>
        </w:rPr>
        <w:t xml:space="preserve">профилактические мероприятия: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 xml:space="preserve">День Здоровья для детей и родителей, утренняя гимнастика, гимнастика после дневного сна, согласно календарному планированию, непосредственно образовательная деятельность и досуги по образовательной области «Физическое развитие», хождение босиком по ребристой дорожке, полоскание рта после приема пищи, фитотерапия (лук, чеснок), обливание ног в летнее время, второй завтрак (фрукты, соки), витаминизация третьих блюд, ежедневное угловое и сквозное проветривание,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групповых помещений и т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.д. Все воспитатели стремились соблюдать двигательную активность детей в течение дня, следили за осанкой детей. Старшей медсестрой был разработан план мероприятий по закаливанию детей, составлен план для каждой возрастной группы. В течение года строго соблюдался режим дня и все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гигиенические требования к пребыванию детей в ДОУ. Согласно плану проводились медицинское и педагогическое обследования воспитанников, подтвердившие положительную динамику развития каждого ребенка.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закаливание и движение. Большое внимание уделялось профилактике плоскостопия и нарушений осанки; с детьми проводились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упражнения: пальцевая гимнастика, дыхательная гимнастика, релаксация. Во всех возрастных группах использовались инвентарь и оборудование уголков мелкой моторики для стимуляции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акупунктурных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зон стоп и кистей рук.</w:t>
      </w:r>
    </w:p>
    <w:p w:rsidR="00465027" w:rsidRPr="00FE3933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Проведенный анализ работы показал улучшение показателя по пропускам по </w:t>
      </w:r>
      <w:r w:rsidR="00CA7FA9">
        <w:rPr>
          <w:rFonts w:ascii="Times New Roman" w:hAnsi="Times New Roman" w:cs="Times New Roman"/>
          <w:sz w:val="24"/>
          <w:szCs w:val="24"/>
        </w:rPr>
        <w:t>болезни одним ребенком в 2021 – 2022</w:t>
      </w:r>
      <w:r w:rsidRPr="00FE3933">
        <w:rPr>
          <w:rFonts w:ascii="Times New Roman" w:hAnsi="Times New Roman" w:cs="Times New Roman"/>
          <w:sz w:val="24"/>
          <w:szCs w:val="24"/>
        </w:rPr>
        <w:t xml:space="preserve"> учебном год</w:t>
      </w:r>
      <w:r w:rsidR="00FB6C00" w:rsidRPr="00FE3933">
        <w:rPr>
          <w:rFonts w:ascii="Times New Roman" w:hAnsi="Times New Roman" w:cs="Times New Roman"/>
          <w:sz w:val="24"/>
          <w:szCs w:val="24"/>
        </w:rPr>
        <w:t>у</w:t>
      </w:r>
    </w:p>
    <w:p w:rsidR="00465027" w:rsidRPr="00FE3933" w:rsidRDefault="00465027" w:rsidP="0046502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групп здоровья воспитанников </w:t>
      </w:r>
    </w:p>
    <w:p w:rsidR="00465027" w:rsidRPr="00FE3933" w:rsidRDefault="00046910" w:rsidP="00465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CA7FA9">
        <w:rPr>
          <w:rFonts w:ascii="Times New Roman" w:hAnsi="Times New Roman" w:cs="Times New Roman"/>
          <w:b/>
          <w:sz w:val="24"/>
          <w:szCs w:val="24"/>
        </w:rPr>
        <w:t>1-2022</w:t>
      </w:r>
      <w:r w:rsidR="00465027" w:rsidRPr="00FE3933">
        <w:rPr>
          <w:rFonts w:ascii="Times New Roman" w:hAnsi="Times New Roman" w:cs="Times New Roman"/>
          <w:b/>
          <w:sz w:val="24"/>
          <w:szCs w:val="24"/>
        </w:rPr>
        <w:t xml:space="preserve"> учебный год по МБДОУ «Детский сад №21  «Золотая рыбка»</w:t>
      </w:r>
    </w:p>
    <w:p w:rsidR="00465027" w:rsidRPr="00FE3933" w:rsidRDefault="00465027" w:rsidP="004650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465027" w:rsidRPr="00FE3933" w:rsidTr="001A183F">
        <w:tc>
          <w:tcPr>
            <w:tcW w:w="9856" w:type="dxa"/>
            <w:gridSpan w:val="2"/>
          </w:tcPr>
          <w:p w:rsidR="00465027" w:rsidRPr="00FE3933" w:rsidRDefault="00465027" w:rsidP="008D5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027" w:rsidRPr="00906AA4" w:rsidTr="001A183F">
        <w:tc>
          <w:tcPr>
            <w:tcW w:w="4928" w:type="dxa"/>
          </w:tcPr>
          <w:p w:rsidR="00465027" w:rsidRPr="00906AA4" w:rsidRDefault="00465027" w:rsidP="001A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 xml:space="preserve"> гр. здоровья   -</w:t>
            </w:r>
            <w:r w:rsidR="008D5A08" w:rsidRPr="00906A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28" w:type="dxa"/>
          </w:tcPr>
          <w:p w:rsidR="00465027" w:rsidRPr="00906AA4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>41,5%</w:t>
            </w:r>
          </w:p>
        </w:tc>
      </w:tr>
      <w:tr w:rsidR="00465027" w:rsidRPr="00906AA4" w:rsidTr="001A183F">
        <w:tc>
          <w:tcPr>
            <w:tcW w:w="4928" w:type="dxa"/>
          </w:tcPr>
          <w:p w:rsidR="00465027" w:rsidRPr="00906AA4" w:rsidRDefault="00465027" w:rsidP="001A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 xml:space="preserve"> гр. здоровья  -54</w:t>
            </w:r>
          </w:p>
        </w:tc>
        <w:tc>
          <w:tcPr>
            <w:tcW w:w="4928" w:type="dxa"/>
          </w:tcPr>
          <w:p w:rsidR="00465027" w:rsidRPr="00906AA4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>50,9 %</w:t>
            </w:r>
          </w:p>
        </w:tc>
      </w:tr>
      <w:tr w:rsidR="00465027" w:rsidRPr="00906AA4" w:rsidTr="001A183F">
        <w:tc>
          <w:tcPr>
            <w:tcW w:w="4928" w:type="dxa"/>
          </w:tcPr>
          <w:p w:rsidR="00465027" w:rsidRPr="00906AA4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 xml:space="preserve"> гр. здоровья  -5</w:t>
            </w:r>
          </w:p>
        </w:tc>
        <w:tc>
          <w:tcPr>
            <w:tcW w:w="4928" w:type="dxa"/>
          </w:tcPr>
          <w:p w:rsidR="00465027" w:rsidRPr="00906AA4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>47,1 %</w:t>
            </w:r>
          </w:p>
        </w:tc>
      </w:tr>
      <w:tr w:rsidR="00465027" w:rsidRPr="00FE3933" w:rsidTr="001A183F">
        <w:tc>
          <w:tcPr>
            <w:tcW w:w="4928" w:type="dxa"/>
          </w:tcPr>
          <w:p w:rsidR="00465027" w:rsidRPr="00906AA4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AA4">
              <w:rPr>
                <w:rFonts w:ascii="Times New Roman" w:hAnsi="Times New Roman" w:cs="Times New Roman"/>
                <w:sz w:val="24"/>
                <w:szCs w:val="24"/>
              </w:rPr>
              <w:t>гр.здоровья</w:t>
            </w:r>
            <w:proofErr w:type="spellEnd"/>
            <w:r w:rsidRPr="00906AA4">
              <w:rPr>
                <w:rFonts w:ascii="Times New Roman" w:hAnsi="Times New Roman" w:cs="Times New Roman"/>
                <w:sz w:val="24"/>
                <w:szCs w:val="24"/>
              </w:rPr>
              <w:t xml:space="preserve"> - 3</w:t>
            </w:r>
          </w:p>
        </w:tc>
        <w:tc>
          <w:tcPr>
            <w:tcW w:w="4928" w:type="dxa"/>
          </w:tcPr>
          <w:p w:rsidR="00465027" w:rsidRPr="00906AA4" w:rsidRDefault="00465027" w:rsidP="001A183F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AA4">
              <w:rPr>
                <w:rFonts w:ascii="Times New Roman" w:hAnsi="Times New Roman" w:cs="Times New Roman"/>
                <w:sz w:val="24"/>
                <w:szCs w:val="24"/>
              </w:rPr>
              <w:t>28,3%</w:t>
            </w:r>
          </w:p>
        </w:tc>
      </w:tr>
    </w:tbl>
    <w:p w:rsidR="00465027" w:rsidRPr="00FE3933" w:rsidRDefault="00465027" w:rsidP="00465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5027" w:rsidRPr="00FE3933" w:rsidRDefault="00465027" w:rsidP="0046502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Анализ посещаемости и заболеваемости  </w:t>
      </w:r>
    </w:p>
    <w:p w:rsidR="00465027" w:rsidRPr="00FE3933" w:rsidRDefault="00465027" w:rsidP="0046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по МБДОУ «Детский сад  №21«Золотая рыбка» </w:t>
      </w:r>
    </w:p>
    <w:tbl>
      <w:tblPr>
        <w:tblW w:w="8122" w:type="dxa"/>
        <w:jc w:val="center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1418"/>
        <w:gridCol w:w="8"/>
        <w:gridCol w:w="920"/>
        <w:gridCol w:w="1198"/>
        <w:gridCol w:w="992"/>
        <w:gridCol w:w="1134"/>
      </w:tblGrid>
      <w:tr w:rsidR="00465027" w:rsidRPr="00FE3933" w:rsidTr="001A183F">
        <w:trPr>
          <w:trHeight w:val="1075"/>
          <w:jc w:val="center"/>
        </w:trPr>
        <w:tc>
          <w:tcPr>
            <w:tcW w:w="2452" w:type="dxa"/>
            <w:vMerge w:val="restart"/>
          </w:tcPr>
          <w:p w:rsidR="00465027" w:rsidRPr="00FE3933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детскому саду</w:t>
            </w:r>
          </w:p>
        </w:tc>
        <w:tc>
          <w:tcPr>
            <w:tcW w:w="2346" w:type="dxa"/>
            <w:gridSpan w:val="3"/>
          </w:tcPr>
          <w:p w:rsidR="00465027" w:rsidRPr="00FE3933" w:rsidRDefault="00465027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>Посещаемость</w:t>
            </w:r>
          </w:p>
        </w:tc>
        <w:tc>
          <w:tcPr>
            <w:tcW w:w="1198" w:type="dxa"/>
            <w:vMerge w:val="restart"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Пропуски</w:t>
            </w:r>
          </w:p>
        </w:tc>
        <w:tc>
          <w:tcPr>
            <w:tcW w:w="992" w:type="dxa"/>
            <w:vMerge w:val="restart"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Списочный состав</w:t>
            </w:r>
          </w:p>
        </w:tc>
        <w:tc>
          <w:tcPr>
            <w:tcW w:w="1134" w:type="dxa"/>
            <w:vMerge w:val="restart"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Заболевание на одного ребенка</w:t>
            </w:r>
          </w:p>
        </w:tc>
      </w:tr>
      <w:tr w:rsidR="00465027" w:rsidRPr="00FE3933" w:rsidTr="001A183F">
        <w:trPr>
          <w:trHeight w:val="758"/>
          <w:jc w:val="center"/>
        </w:trPr>
        <w:tc>
          <w:tcPr>
            <w:tcW w:w="2452" w:type="dxa"/>
            <w:vMerge/>
          </w:tcPr>
          <w:p w:rsidR="00465027" w:rsidRPr="00FE39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920" w:type="dxa"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8" w:type="dxa"/>
            <w:vMerge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465027" w:rsidRPr="00FE3933" w:rsidRDefault="00465027" w:rsidP="001A183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65027" w:rsidRPr="00FE3933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27" w:rsidRPr="00FE3933" w:rsidTr="001A183F">
        <w:trPr>
          <w:cantSplit/>
          <w:trHeight w:val="551"/>
          <w:jc w:val="center"/>
        </w:trPr>
        <w:tc>
          <w:tcPr>
            <w:tcW w:w="2452" w:type="dxa"/>
          </w:tcPr>
          <w:p w:rsidR="00465027" w:rsidRPr="00831EB6" w:rsidRDefault="00F9640C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465027" w:rsidRPr="00831EB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16895</w:t>
            </w:r>
          </w:p>
        </w:tc>
        <w:tc>
          <w:tcPr>
            <w:tcW w:w="928" w:type="dxa"/>
            <w:gridSpan w:val="2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76,1</w:t>
            </w:r>
          </w:p>
        </w:tc>
        <w:tc>
          <w:tcPr>
            <w:tcW w:w="1198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411</w:t>
            </w:r>
          </w:p>
        </w:tc>
        <w:tc>
          <w:tcPr>
            <w:tcW w:w="992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2,6</w:t>
            </w:r>
          </w:p>
        </w:tc>
      </w:tr>
      <w:tr w:rsidR="00465027" w:rsidRPr="00FE3933" w:rsidTr="001A183F">
        <w:trPr>
          <w:cantSplit/>
          <w:trHeight w:val="551"/>
          <w:jc w:val="center"/>
        </w:trPr>
        <w:tc>
          <w:tcPr>
            <w:tcW w:w="2452" w:type="dxa"/>
          </w:tcPr>
          <w:p w:rsidR="00465027" w:rsidRPr="00831EB6" w:rsidRDefault="00F9640C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465027" w:rsidRPr="00831EB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12945</w:t>
            </w:r>
          </w:p>
        </w:tc>
        <w:tc>
          <w:tcPr>
            <w:tcW w:w="928" w:type="dxa"/>
            <w:gridSpan w:val="2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1198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223</w:t>
            </w:r>
          </w:p>
        </w:tc>
        <w:tc>
          <w:tcPr>
            <w:tcW w:w="992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465027" w:rsidRPr="00831EB6" w:rsidRDefault="00465027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1E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465027" w:rsidRPr="00FE3933" w:rsidTr="001A183F">
        <w:trPr>
          <w:cantSplit/>
          <w:trHeight w:val="551"/>
          <w:jc w:val="center"/>
        </w:trPr>
        <w:tc>
          <w:tcPr>
            <w:tcW w:w="2452" w:type="dxa"/>
          </w:tcPr>
          <w:p w:rsidR="00465027" w:rsidRPr="00A54BF2" w:rsidRDefault="00F9640C" w:rsidP="001A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BF2">
              <w:rPr>
                <w:rFonts w:ascii="Times New Roman" w:hAnsi="Times New Roman" w:cs="Times New Roman"/>
                <w:sz w:val="24"/>
                <w:szCs w:val="24"/>
              </w:rPr>
              <w:t>2021– 2022</w:t>
            </w:r>
            <w:r w:rsidR="00465027" w:rsidRPr="00A54BF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465027" w:rsidRPr="00C95F44" w:rsidRDefault="00C95F44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16840</w:t>
            </w:r>
          </w:p>
        </w:tc>
        <w:tc>
          <w:tcPr>
            <w:tcW w:w="928" w:type="dxa"/>
            <w:gridSpan w:val="2"/>
          </w:tcPr>
          <w:p w:rsidR="00465027" w:rsidRPr="00A54BF2" w:rsidRDefault="00C95F44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63</w:t>
            </w:r>
            <w:r w:rsidR="008D5A08" w:rsidRPr="00A54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198" w:type="dxa"/>
          </w:tcPr>
          <w:p w:rsidR="00465027" w:rsidRPr="00C95F44" w:rsidRDefault="00C95F44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178</w:t>
            </w:r>
          </w:p>
        </w:tc>
        <w:tc>
          <w:tcPr>
            <w:tcW w:w="992" w:type="dxa"/>
          </w:tcPr>
          <w:p w:rsidR="00465027" w:rsidRPr="00C95F44" w:rsidRDefault="008D5A08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54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="00C95F4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465027" w:rsidRPr="00C95F44" w:rsidRDefault="00D11DEC" w:rsidP="001A1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54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C95F4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.9</w:t>
            </w:r>
          </w:p>
        </w:tc>
      </w:tr>
    </w:tbl>
    <w:p w:rsidR="00465027" w:rsidRPr="00FE3933" w:rsidRDefault="00465027" w:rsidP="0046502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E63AF" w:rsidRPr="00FE3933" w:rsidRDefault="003E63AF" w:rsidP="003E6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3AF" w:rsidRPr="00FE3933" w:rsidRDefault="003E63AF" w:rsidP="003E63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9F9" w:rsidRPr="00FE3933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3E63AF" w:rsidRPr="00FE3933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утверждено главным врачом по общей гигиене филиала ФБУЗ «Центр гигиены и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эпидимиологии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в РТ в </w:t>
      </w:r>
      <w:proofErr w:type="spellStart"/>
      <w:r w:rsidR="00FA4D47" w:rsidRPr="00FE3933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="00FA4D47" w:rsidRPr="00FE39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A4D47" w:rsidRPr="00FE3933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="00FA4D47" w:rsidRPr="00FE3933">
        <w:rPr>
          <w:rFonts w:ascii="Times New Roman" w:hAnsi="Times New Roman" w:cs="Times New Roman"/>
          <w:sz w:val="24"/>
          <w:szCs w:val="24"/>
        </w:rPr>
        <w:t xml:space="preserve"> районах</w:t>
      </w:r>
      <w:r w:rsidRPr="00FE3933">
        <w:rPr>
          <w:rFonts w:ascii="Times New Roman" w:hAnsi="Times New Roman" w:cs="Times New Roman"/>
          <w:sz w:val="24"/>
          <w:szCs w:val="24"/>
        </w:rPr>
        <w:t>.</w:t>
      </w:r>
    </w:p>
    <w:p w:rsidR="003E63AF" w:rsidRPr="00FE3933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 меню представлены  разнообразные блюда, исключены их повторы. В ежедневный рацион питания включены фрукты и овощи.</w:t>
      </w:r>
    </w:p>
    <w:p w:rsidR="003E63AF" w:rsidRPr="00FE3933" w:rsidRDefault="003E63AF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Таким образом, детям обеспечено полноценное сбалансированное питание.</w:t>
      </w:r>
    </w:p>
    <w:p w:rsidR="002159F9" w:rsidRPr="00FE3933" w:rsidRDefault="002159F9" w:rsidP="00D11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114" w:rsidRPr="00FE3933" w:rsidRDefault="002159F9" w:rsidP="00067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-образовательный процесс был направлен на активизацию общекультурного, творческого уровня педагогов. На методических мероприятиях анализировались актуальные педагогические темы по воспитанию и развитию детей: «Создание предметно-пространственной развивающей среды в группах, соответствующей ФГОС ДО», 4 педсовета были посвящены</w:t>
      </w:r>
      <w:r w:rsidR="00BD4331">
        <w:rPr>
          <w:rFonts w:ascii="Times New Roman" w:hAnsi="Times New Roman" w:cs="Times New Roman"/>
          <w:sz w:val="24"/>
          <w:szCs w:val="24"/>
        </w:rPr>
        <w:t xml:space="preserve"> «Готовность МБДОУ к новому 2021-2022</w:t>
      </w:r>
      <w:r w:rsidRPr="00FE3933">
        <w:rPr>
          <w:rFonts w:ascii="Times New Roman" w:hAnsi="Times New Roman" w:cs="Times New Roman"/>
          <w:sz w:val="24"/>
          <w:szCs w:val="24"/>
        </w:rPr>
        <w:t xml:space="preserve"> учебному году» в контексте с ФГОС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», </w:t>
      </w:r>
      <w:r w:rsidR="00067114" w:rsidRPr="00FE3933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067114" w:rsidRPr="00FE3933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="00067114" w:rsidRPr="00FE3933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067114" w:rsidRPr="00FE3933" w:rsidRDefault="00067114" w:rsidP="000671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по экологическому воспитанию детей дошкольного возраста в соответствии  ФГОС</w:t>
      </w:r>
      <w:r w:rsidRPr="00FE3933">
        <w:rPr>
          <w:rFonts w:ascii="Times New Roman" w:hAnsi="Times New Roman" w:cs="Times New Roman"/>
          <w:b/>
          <w:sz w:val="24"/>
          <w:szCs w:val="24"/>
        </w:rPr>
        <w:t>»,</w:t>
      </w:r>
      <w:r w:rsidRPr="00FE3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114" w:rsidRPr="00FE3933" w:rsidRDefault="00067114" w:rsidP="000671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Развитие творческих способности детей  процессе экологического воспитания</w:t>
      </w:r>
      <w:r w:rsidRPr="00FE3933">
        <w:rPr>
          <w:rFonts w:ascii="Times New Roman" w:hAnsi="Times New Roman" w:cs="Times New Roman"/>
          <w:i/>
          <w:sz w:val="24"/>
          <w:szCs w:val="24"/>
        </w:rPr>
        <w:t>»</w:t>
      </w:r>
    </w:p>
    <w:p w:rsidR="002159F9" w:rsidRPr="00FE3933" w:rsidRDefault="002159F9" w:rsidP="00D11DEC">
      <w:pPr>
        <w:pStyle w:val="Default"/>
        <w:jc w:val="both"/>
      </w:pPr>
      <w:r w:rsidRPr="00FE3933">
        <w:t xml:space="preserve">На </w:t>
      </w:r>
      <w:proofErr w:type="spellStart"/>
      <w:r w:rsidRPr="00FE3933">
        <w:t>пед</w:t>
      </w:r>
      <w:proofErr w:type="gramStart"/>
      <w:r w:rsidRPr="00FE3933">
        <w:t>.с</w:t>
      </w:r>
      <w:proofErr w:type="gramEnd"/>
      <w:r w:rsidRPr="00FE3933">
        <w:t>оветах</w:t>
      </w:r>
      <w:proofErr w:type="spellEnd"/>
      <w:r w:rsidRPr="00FE3933">
        <w:t xml:space="preserve"> неоднократно рассматривались вопросы  </w:t>
      </w:r>
      <w:proofErr w:type="spellStart"/>
      <w:r w:rsidRPr="00FE3933">
        <w:t>билингвального</w:t>
      </w:r>
      <w:proofErr w:type="spellEnd"/>
      <w:r w:rsidRPr="00FE3933">
        <w:t xml:space="preserve"> образования детей, семинары-практикумы «Повышение экологической компетентности педагогов», «Педагогическое наблюдение- показатель развития ребенка», ежемесячные консультации педагогам по вопросам аттестации, по ПДД, о влияние дидактических игр и ее роль в развитии дошкольников. Воспитатель по обучению татарскому языку организовывала занятия с воспитателями по УМК 1 раз в неделю. Всего было проведено 5 педсоветов , 4</w:t>
      </w:r>
    </w:p>
    <w:p w:rsidR="002159F9" w:rsidRPr="00FE3933" w:rsidRDefault="002159F9" w:rsidP="002159F9">
      <w:pPr>
        <w:pStyle w:val="Default"/>
      </w:pPr>
      <w:r w:rsidRPr="00FE3933">
        <w:t>семинара-практикума, ежемесячные консультации для воспитателей и родителей.</w:t>
      </w:r>
    </w:p>
    <w:p w:rsidR="002159F9" w:rsidRPr="00FE3933" w:rsidRDefault="002159F9" w:rsidP="002159F9">
      <w:pPr>
        <w:pStyle w:val="Default"/>
      </w:pPr>
    </w:p>
    <w:p w:rsidR="002159F9" w:rsidRPr="00FE3933" w:rsidRDefault="002159F9" w:rsidP="00F65557">
      <w:pPr>
        <w:pStyle w:val="Default"/>
        <w:jc w:val="both"/>
      </w:pPr>
      <w:r w:rsidRPr="00FE3933">
        <w:lastRenderedPageBreak/>
        <w:t>Была проведена фронтальная проверка подготовительной к школе группы: воспитатели</w:t>
      </w:r>
      <w:r w:rsidR="00E708B1">
        <w:t xml:space="preserve"> Денисова С.А.</w:t>
      </w:r>
      <w:r w:rsidR="008025ED" w:rsidRPr="00FE3933">
        <w:t>,</w:t>
      </w:r>
      <w:r w:rsidR="00E708B1">
        <w:t xml:space="preserve"> </w:t>
      </w:r>
      <w:proofErr w:type="spellStart"/>
      <w:r w:rsidR="00E708B1">
        <w:t>Абдулвалеева</w:t>
      </w:r>
      <w:proofErr w:type="spellEnd"/>
      <w:r w:rsidR="00E708B1">
        <w:t xml:space="preserve"> Г.И.</w:t>
      </w:r>
      <w:r w:rsidR="00E708B1" w:rsidRPr="00FE3933">
        <w:t xml:space="preserve"> </w:t>
      </w:r>
      <w:r w:rsidRPr="00FE3933">
        <w:t xml:space="preserve">по вопросу организации </w:t>
      </w:r>
      <w:proofErr w:type="spellStart"/>
      <w:r w:rsidRPr="00FE3933">
        <w:t>учебно</w:t>
      </w:r>
      <w:proofErr w:type="spellEnd"/>
      <w:r w:rsidRPr="00FE3933">
        <w:t xml:space="preserve"> - воспитательного процесса, готовности детей к школе,</w:t>
      </w:r>
      <w:r w:rsidR="00F65557" w:rsidRPr="00FE3933">
        <w:t xml:space="preserve"> </w:t>
      </w:r>
      <w:r w:rsidRPr="00FE3933">
        <w:t>по результатам диагностик</w:t>
      </w:r>
      <w:r w:rsidR="00E708B1">
        <w:t>и готовы к школьному обучению 2</w:t>
      </w:r>
      <w:r w:rsidR="009C3D76">
        <w:t>6</w:t>
      </w:r>
      <w:r w:rsidR="00E708B1">
        <w:t xml:space="preserve"> человек.</w:t>
      </w:r>
    </w:p>
    <w:p w:rsidR="00FD2AF2" w:rsidRPr="00FE3933" w:rsidRDefault="00FD2AF2" w:rsidP="002159F9">
      <w:pPr>
        <w:pStyle w:val="Default"/>
      </w:pPr>
    </w:p>
    <w:p w:rsidR="00255C5E" w:rsidRPr="00FE3933" w:rsidRDefault="00255C5E" w:rsidP="00255C5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Результаты по итогам изучения стартового уровня будущих первоклассников</w:t>
      </w:r>
    </w:p>
    <w:p w:rsidR="00FD2AF2" w:rsidRPr="00FE3933" w:rsidRDefault="00255C5E" w:rsidP="00255C5E">
      <w:pPr>
        <w:pStyle w:val="Default"/>
        <w:rPr>
          <w:b/>
        </w:rPr>
      </w:pPr>
      <w:r w:rsidRPr="00FE3933">
        <w:rPr>
          <w:b/>
        </w:rPr>
        <w:t>МБДОУ «Детский сад</w:t>
      </w:r>
      <w:r w:rsidR="00F30882" w:rsidRPr="00FE3933">
        <w:rPr>
          <w:b/>
        </w:rPr>
        <w:t xml:space="preserve"> №21 «Золотая рыбка» апрель 2021</w:t>
      </w:r>
      <w:r w:rsidRPr="00FE3933">
        <w:rPr>
          <w:b/>
        </w:rPr>
        <w:t xml:space="preserve"> г</w:t>
      </w:r>
    </w:p>
    <w:p w:rsidR="00F30882" w:rsidRPr="00FE3933" w:rsidRDefault="00255C5E" w:rsidP="00F30882">
      <w:pPr>
        <w:pStyle w:val="a4"/>
        <w:rPr>
          <w:color w:val="000000"/>
        </w:rPr>
      </w:pPr>
      <w:r w:rsidRPr="00FE3933">
        <w:rPr>
          <w:color w:val="000000"/>
        </w:rPr>
        <w:t>По итогам обследования дети разделились на следующие группы</w:t>
      </w:r>
    </w:p>
    <w:p w:rsidR="00F30882" w:rsidRPr="00FE3933" w:rsidRDefault="00F30882" w:rsidP="00F3088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уровень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E3933">
        <w:rPr>
          <w:rFonts w:ascii="Times New Roman" w:hAnsi="Times New Roman" w:cs="Times New Roman"/>
          <w:sz w:val="24"/>
          <w:szCs w:val="24"/>
        </w:rPr>
        <w:t>средний балл от 3,2 до 4,0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>) - высокие показател</w:t>
      </w:r>
      <w:r w:rsidR="009A36F7">
        <w:rPr>
          <w:rFonts w:ascii="Times New Roman" w:eastAsia="Times New Roman" w:hAnsi="Times New Roman" w:cs="Times New Roman"/>
          <w:color w:val="000000"/>
          <w:sz w:val="24"/>
          <w:szCs w:val="24"/>
        </w:rPr>
        <w:t>и состояния ВПФ и процессов – 6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30882" w:rsidRPr="00FE3933" w:rsidRDefault="00F30882" w:rsidP="00F3088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уровень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E3933">
        <w:rPr>
          <w:rFonts w:ascii="Times New Roman" w:hAnsi="Times New Roman" w:cs="Times New Roman"/>
          <w:sz w:val="24"/>
          <w:szCs w:val="24"/>
        </w:rPr>
        <w:t>средний балл от 2,50 до 3,19</w:t>
      </w:r>
      <w:r w:rsidR="009A36F7">
        <w:rPr>
          <w:rFonts w:ascii="Times New Roman" w:eastAsia="Times New Roman" w:hAnsi="Times New Roman" w:cs="Times New Roman"/>
          <w:color w:val="000000"/>
          <w:sz w:val="24"/>
          <w:szCs w:val="24"/>
        </w:rPr>
        <w:t>) - средний уровень развития –14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30882" w:rsidRPr="00FE3933" w:rsidRDefault="00F30882" w:rsidP="00F3088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 уровень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E3933">
        <w:rPr>
          <w:rFonts w:ascii="Times New Roman" w:hAnsi="Times New Roman" w:cs="Times New Roman"/>
          <w:sz w:val="24"/>
          <w:szCs w:val="24"/>
        </w:rPr>
        <w:t>средний балл от 2,0 до 2,49</w:t>
      </w:r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– показатели ниже </w:t>
      </w:r>
      <w:proofErr w:type="gramStart"/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средних</w:t>
      </w:r>
      <w:proofErr w:type="gramEnd"/>
      <w:r w:rsidRPr="00FE39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- 3 человека;</w:t>
      </w:r>
    </w:p>
    <w:p w:rsidR="00255C5E" w:rsidRPr="00FE3933" w:rsidRDefault="00255C5E" w:rsidP="00D11DEC">
      <w:pPr>
        <w:pStyle w:val="a4"/>
        <w:jc w:val="both"/>
      </w:pPr>
      <w:r w:rsidRPr="00FE3933">
        <w:t xml:space="preserve">Вывод: Отличается высокий уровень готовности детей к школьному обучению. В этом заслуга всего педагогического коллектива, занимающегося своевременной диагностикой, профилактикой коррекции детей нуждающихся в дополнительной помощи специалистов. </w:t>
      </w:r>
    </w:p>
    <w:p w:rsidR="00255C5E" w:rsidRPr="00FE3933" w:rsidRDefault="00255C5E" w:rsidP="00D11DEC">
      <w:pPr>
        <w:pStyle w:val="a4"/>
        <w:jc w:val="both"/>
        <w:rPr>
          <w:color w:val="000000"/>
        </w:rPr>
      </w:pPr>
      <w:r w:rsidRPr="00FE3933">
        <w:t>Проблема: педагогам проводить дополнительную работу по развитию мелкой моторики рук, использовать современные игры, с родителями проводить консультации по улучшению координации пальцев и кистей рук.</w:t>
      </w:r>
    </w:p>
    <w:p w:rsidR="00C70811" w:rsidRPr="00FE3933" w:rsidRDefault="0040315C" w:rsidP="00D11DEC">
      <w:pPr>
        <w:pStyle w:val="Default"/>
        <w:jc w:val="both"/>
      </w:pPr>
      <w:r>
        <w:t>В течение всего 2021</w:t>
      </w:r>
      <w:r w:rsidR="007A7C92" w:rsidRPr="00FE3933">
        <w:t>- 202</w:t>
      </w:r>
      <w:r>
        <w:t>2</w:t>
      </w:r>
      <w:r w:rsidR="006D6F02" w:rsidRPr="00FE3933">
        <w:t xml:space="preserve"> учебного года осуществлялся тематический и оперативный контроль по всем пяти областям.</w:t>
      </w:r>
    </w:p>
    <w:p w:rsidR="00C70811" w:rsidRPr="00FE3933" w:rsidRDefault="00C70811" w:rsidP="00D11DEC">
      <w:pPr>
        <w:pStyle w:val="Default"/>
        <w:jc w:val="both"/>
      </w:pPr>
    </w:p>
    <w:p w:rsidR="002159F9" w:rsidRPr="00FE3933" w:rsidRDefault="006D6F02" w:rsidP="00D11DEC">
      <w:pPr>
        <w:pStyle w:val="Default"/>
        <w:jc w:val="both"/>
      </w:pPr>
      <w:r w:rsidRPr="00FE3933">
        <w:t>Сводная таблица показателей детей по образовател</w:t>
      </w:r>
      <w:r w:rsidR="00AE5622">
        <w:t>ьным областям по группам за 2021 -2022</w:t>
      </w:r>
      <w:r w:rsidRPr="00FE3933">
        <w:t xml:space="preserve"> г. (сентябрь, май)</w:t>
      </w:r>
    </w:p>
    <w:p w:rsidR="009B78F4" w:rsidRPr="00FE3933" w:rsidRDefault="009B78F4" w:rsidP="002159F9">
      <w:pPr>
        <w:pStyle w:val="Default"/>
      </w:pPr>
    </w:p>
    <w:p w:rsidR="007F1C76" w:rsidRPr="00FE3933" w:rsidRDefault="00264DF8" w:rsidP="006D6F02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Анализ</w:t>
      </w:r>
      <w:r w:rsidR="007F1C76" w:rsidRPr="00FE3933">
        <w:rPr>
          <w:rFonts w:ascii="Times New Roman" w:hAnsi="Times New Roman" w:cs="Times New Roman"/>
          <w:b/>
          <w:sz w:val="24"/>
          <w:szCs w:val="24"/>
        </w:rPr>
        <w:t xml:space="preserve"> освоения основной общеобразовательной программы в МБДОУ «Детский сад №21 «Золотая рыбка»</w:t>
      </w:r>
      <w:r w:rsidR="006D6F02" w:rsidRPr="00FE39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933">
        <w:rPr>
          <w:rFonts w:ascii="Times New Roman" w:hAnsi="Times New Roman" w:cs="Times New Roman"/>
          <w:b/>
          <w:sz w:val="24"/>
          <w:szCs w:val="24"/>
        </w:rPr>
        <w:t>за</w:t>
      </w:r>
      <w:r w:rsidR="00C94A54" w:rsidRPr="00FE3933">
        <w:rPr>
          <w:rFonts w:ascii="Times New Roman" w:hAnsi="Times New Roman" w:cs="Times New Roman"/>
          <w:b/>
          <w:sz w:val="24"/>
          <w:szCs w:val="24"/>
        </w:rPr>
        <w:t xml:space="preserve"> 2020 – 2021</w:t>
      </w:r>
      <w:r w:rsidR="007F1C76" w:rsidRPr="00FE3933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C70811" w:rsidRPr="00FE3933" w:rsidRDefault="00AE5622" w:rsidP="006D6F02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00248" cy="160226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10726" w:type="dxa"/>
        <w:tblInd w:w="-601" w:type="dxa"/>
        <w:tblLook w:val="01E0" w:firstRow="1" w:lastRow="1" w:firstColumn="1" w:lastColumn="1" w:noHBand="0" w:noVBand="0"/>
      </w:tblPr>
      <w:tblGrid>
        <w:gridCol w:w="10490"/>
        <w:gridCol w:w="236"/>
      </w:tblGrid>
      <w:tr w:rsidR="00925F2D" w:rsidRPr="00FE3933" w:rsidTr="006D6F02">
        <w:tc>
          <w:tcPr>
            <w:tcW w:w="10490" w:type="dxa"/>
          </w:tcPr>
          <w:p w:rsidR="00067114" w:rsidRPr="00AE5622" w:rsidRDefault="00925F2D" w:rsidP="00AE56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E562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10456" cy="1695663"/>
                  <wp:effectExtent l="0" t="0" r="0" b="0"/>
                  <wp:docPr id="5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067114" w:rsidRPr="00FE3933" w:rsidRDefault="00067114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F2D" w:rsidRPr="00FE3933" w:rsidRDefault="00925F2D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Сравнительный анализ по группам</w:t>
            </w:r>
            <w:r w:rsidR="00C70811"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года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811" w:rsidRPr="00FE3933" w:rsidRDefault="00AE5622" w:rsidP="00067114">
            <w:pPr>
              <w:tabs>
                <w:tab w:val="left" w:pos="59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873751" cy="1944414"/>
                  <wp:effectExtent l="0" t="0" r="0" b="0"/>
                  <wp:docPr id="8" name="Объект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C70811" w:rsidRPr="00FE3933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811" w:rsidRPr="00FE3933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811" w:rsidRPr="00FE3933" w:rsidRDefault="00C70811" w:rsidP="00C7081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Сравнительный анализ по группам конец года </w:t>
            </w:r>
          </w:p>
          <w:p w:rsidR="00C70811" w:rsidRPr="00FE3933" w:rsidRDefault="00C70811" w:rsidP="000B226D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F02" w:rsidRPr="00FE3933" w:rsidRDefault="00AE5622" w:rsidP="0000621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8680" cy="1976120"/>
                  <wp:effectExtent l="0" t="0" r="0" b="0"/>
                  <wp:docPr id="11" name="Объект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925F2D" w:rsidRPr="00FE3933" w:rsidRDefault="00925F2D" w:rsidP="000B22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5F2D" w:rsidRPr="00FE3933" w:rsidRDefault="00925F2D" w:rsidP="0092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9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Мониторинг проводился по  5 линиям развития: </w:t>
      </w:r>
      <w:r w:rsidRPr="00FE39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развитие, социально-личностное развитие, познавательное развитие, речевое развитие, художественно-эстетическое развитие.</w:t>
      </w:r>
    </w:p>
    <w:p w:rsidR="00925F2D" w:rsidRPr="00FE3933" w:rsidRDefault="00925F2D" w:rsidP="00925F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D2AF2" w:rsidRPr="00FE3933" w:rsidRDefault="00FD2AF2" w:rsidP="00FD2AF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Выводы:</w:t>
      </w:r>
    </w:p>
    <w:p w:rsidR="00FD2AF2" w:rsidRPr="00FE3933" w:rsidRDefault="00FD2AF2" w:rsidP="00FD2AF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    Результаты мониторингового исследования уровня развития образовательного процесса показали, что по всем областям программы произошли позитивные изменения. Данные результаты были достигнуты благодаря использованию разнообразных видов деятельности, их интеграции; вариативности использования образовательного материала; творческой организации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0B226D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Перспективы: В новом учебном году взять под контроль и повысить уровень качества образовательного процесса по речевому и познавательному развитию, провести дополнительные консультации для педагогов и мастер классы по обучению детей дошкольного возраста проектной деятельности и повысить качественную подготовку к школе. Система оздоровительной деятельности направлена на охрану и укрепление здоровья дошкольников.</w:t>
      </w: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 целях выполнения закона РТ «О государственных языках Республики Татарстан и других языках в Респу</w:t>
      </w:r>
      <w:r w:rsidR="00906AA4">
        <w:rPr>
          <w:rFonts w:ascii="Times New Roman" w:hAnsi="Times New Roman" w:cs="Times New Roman"/>
          <w:sz w:val="24"/>
          <w:szCs w:val="24"/>
        </w:rPr>
        <w:t xml:space="preserve">блике Татарстан» </w:t>
      </w:r>
      <w:proofErr w:type="spellStart"/>
      <w:r w:rsidR="00906AA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06AA4">
        <w:rPr>
          <w:rFonts w:ascii="Times New Roman" w:hAnsi="Times New Roman" w:cs="Times New Roman"/>
          <w:sz w:val="24"/>
          <w:szCs w:val="24"/>
        </w:rPr>
        <w:t>-</w:t>
      </w:r>
      <w:r w:rsidRPr="00FE3933">
        <w:rPr>
          <w:rFonts w:ascii="Times New Roman" w:hAnsi="Times New Roman" w:cs="Times New Roman"/>
          <w:sz w:val="24"/>
          <w:szCs w:val="24"/>
        </w:rPr>
        <w:t>образовательный процесс, оформление в холлах и группах ДОУ современно, актуально, осуществлялся на двух государственных</w:t>
      </w:r>
      <w:r w:rsidR="007A7C92" w:rsidRPr="00FE3933">
        <w:rPr>
          <w:rFonts w:ascii="Times New Roman" w:hAnsi="Times New Roman" w:cs="Times New Roman"/>
          <w:sz w:val="24"/>
          <w:szCs w:val="24"/>
        </w:rPr>
        <w:t xml:space="preserve"> языках в полном объеме. В ДОУ 4</w:t>
      </w:r>
      <w:r w:rsidRPr="00FE393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906AA4">
        <w:rPr>
          <w:rFonts w:ascii="Times New Roman" w:hAnsi="Times New Roman" w:cs="Times New Roman"/>
          <w:sz w:val="24"/>
          <w:szCs w:val="24"/>
        </w:rPr>
        <w:t>ы</w:t>
      </w:r>
      <w:r w:rsidR="007A7C92" w:rsidRPr="00FE3933">
        <w:rPr>
          <w:rFonts w:ascii="Times New Roman" w:hAnsi="Times New Roman" w:cs="Times New Roman"/>
          <w:sz w:val="24"/>
          <w:szCs w:val="24"/>
        </w:rPr>
        <w:t xml:space="preserve">. </w:t>
      </w:r>
      <w:r w:rsidRPr="00FE3933">
        <w:rPr>
          <w:rFonts w:ascii="Times New Roman" w:hAnsi="Times New Roman" w:cs="Times New Roman"/>
          <w:sz w:val="24"/>
          <w:szCs w:val="24"/>
        </w:rPr>
        <w:t>Во всех группах ДОУ имеются татарские уголки, которые оформлялись в современном стиле, в соответствии возрасту детей и требованиями к содержанию национальных уго</w:t>
      </w:r>
      <w:r w:rsidR="007A7C92" w:rsidRPr="00FE3933">
        <w:rPr>
          <w:rFonts w:ascii="Times New Roman" w:hAnsi="Times New Roman" w:cs="Times New Roman"/>
          <w:sz w:val="24"/>
          <w:szCs w:val="24"/>
        </w:rPr>
        <w:t>лков «</w:t>
      </w:r>
      <w:proofErr w:type="spellStart"/>
      <w:r w:rsidR="007A7C92" w:rsidRPr="00FE3933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7A7C92"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C92" w:rsidRPr="00FE3933">
        <w:rPr>
          <w:rFonts w:ascii="Times New Roman" w:hAnsi="Times New Roman" w:cs="Times New Roman"/>
          <w:sz w:val="24"/>
          <w:szCs w:val="24"/>
        </w:rPr>
        <w:t>җирем</w:t>
      </w:r>
      <w:proofErr w:type="spellEnd"/>
      <w:r w:rsidR="007A7C92" w:rsidRPr="00FE3933">
        <w:rPr>
          <w:rFonts w:ascii="Times New Roman" w:hAnsi="Times New Roman" w:cs="Times New Roman"/>
          <w:sz w:val="24"/>
          <w:szCs w:val="24"/>
        </w:rPr>
        <w:t xml:space="preserve"> Татарстан». </w:t>
      </w:r>
      <w:r w:rsidRPr="00FE3933">
        <w:rPr>
          <w:rFonts w:ascii="Times New Roman" w:hAnsi="Times New Roman" w:cs="Times New Roman"/>
          <w:sz w:val="24"/>
          <w:szCs w:val="24"/>
        </w:rPr>
        <w:t xml:space="preserve"> Результаты использования УМК в ДОУ Дети используют объем словарного запаса татарских слов по УМК в общении со сверстниками и воспитателями. Педагоги в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– образовательном процессе </w:t>
      </w:r>
      <w:r w:rsidRPr="00FE3933">
        <w:rPr>
          <w:rFonts w:ascii="Times New Roman" w:hAnsi="Times New Roman" w:cs="Times New Roman"/>
          <w:sz w:val="24"/>
          <w:szCs w:val="24"/>
        </w:rPr>
        <w:lastRenderedPageBreak/>
        <w:t xml:space="preserve">создавали языковую среду для общения, использовали в работе Интернет ресурсы, в том числе мультимедиа материалов. Родители активно включались в процесс развития своего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через использование рабочих тетрадей, которые давали возможность усвоить лексику татарского языка, закрепить речевой материал в игровой форме, поддерживать интерес к языку. Оценка достижений проводилась с помощью заданий, рекомендованных в программе «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» под ред.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З.М., Исаевой Р.С., </w:t>
      </w:r>
      <w:proofErr w:type="spellStart"/>
      <w:r w:rsidRPr="00FE3933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Pr="00FE3933">
        <w:rPr>
          <w:rFonts w:ascii="Times New Roman" w:hAnsi="Times New Roman" w:cs="Times New Roman"/>
          <w:sz w:val="24"/>
          <w:szCs w:val="24"/>
        </w:rPr>
        <w:t xml:space="preserve"> Р.Г. Применялись и такие методы, как беседа, наблюдение, игровые ситуации.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B91B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Результаты диагностики уровня усвоения программного материала детьми по УМК «</w:t>
      </w:r>
      <w:proofErr w:type="spellStart"/>
      <w:r w:rsidRPr="00FE3933">
        <w:rPr>
          <w:rFonts w:ascii="Times New Roman" w:hAnsi="Times New Roman" w:cs="Times New Roman"/>
          <w:b/>
          <w:sz w:val="24"/>
          <w:szCs w:val="24"/>
        </w:rPr>
        <w:t>Т</w:t>
      </w:r>
      <w:r w:rsidR="00D227C2" w:rsidRPr="00FE3933">
        <w:rPr>
          <w:rFonts w:ascii="Times New Roman" w:hAnsi="Times New Roman" w:cs="Times New Roman"/>
          <w:b/>
          <w:sz w:val="24"/>
          <w:szCs w:val="24"/>
        </w:rPr>
        <w:t>атарча</w:t>
      </w:r>
      <w:proofErr w:type="spellEnd"/>
      <w:r w:rsidR="00D227C2" w:rsidRPr="00FE39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7C2" w:rsidRPr="00FE3933">
        <w:rPr>
          <w:rFonts w:ascii="Times New Roman" w:hAnsi="Times New Roman" w:cs="Times New Roman"/>
          <w:b/>
          <w:sz w:val="24"/>
          <w:szCs w:val="24"/>
        </w:rPr>
        <w:t>сөйләшәбез</w:t>
      </w:r>
      <w:proofErr w:type="spellEnd"/>
      <w:r w:rsidR="00D227C2" w:rsidRPr="00FE393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="00D227C2" w:rsidRPr="00FE3933">
        <w:rPr>
          <w:rFonts w:ascii="Times New Roman" w:hAnsi="Times New Roman" w:cs="Times New Roman"/>
          <w:b/>
          <w:sz w:val="24"/>
          <w:szCs w:val="24"/>
        </w:rPr>
        <w:t>на конец</w:t>
      </w:r>
      <w:proofErr w:type="gramEnd"/>
      <w:r w:rsidR="00D227C2" w:rsidRPr="00FE3933">
        <w:rPr>
          <w:rFonts w:ascii="Times New Roman" w:hAnsi="Times New Roman" w:cs="Times New Roman"/>
          <w:b/>
          <w:sz w:val="24"/>
          <w:szCs w:val="24"/>
        </w:rPr>
        <w:t xml:space="preserve"> 2020– 2021</w:t>
      </w:r>
      <w:r w:rsidRPr="00FE3933">
        <w:rPr>
          <w:rFonts w:ascii="Times New Roman" w:hAnsi="Times New Roman" w:cs="Times New Roman"/>
          <w:b/>
          <w:sz w:val="24"/>
          <w:szCs w:val="24"/>
        </w:rPr>
        <w:t xml:space="preserve"> учебного года:</w:t>
      </w: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97"/>
      </w:tblGrid>
      <w:tr w:rsidR="00B91B8C" w:rsidRPr="00FE3933" w:rsidTr="00802729">
        <w:trPr>
          <w:trHeight w:val="2503"/>
        </w:trPr>
        <w:tc>
          <w:tcPr>
            <w:tcW w:w="6897" w:type="dxa"/>
          </w:tcPr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color w:val="000000"/>
              </w:rPr>
              <w:t>Всего обследовано 86 воспитанников из 106.</w:t>
            </w:r>
          </w:p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color w:val="000000"/>
              </w:rPr>
              <w:t>Из них 20 детей отказались от обучения татарскому языку.</w:t>
            </w:r>
          </w:p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color w:val="000000"/>
              </w:rPr>
              <w:t>Из них имеют:</w:t>
            </w:r>
          </w:p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color w:val="000000"/>
              </w:rPr>
              <w:t>Высокий уровень: 37 ребенка – 43 %;</w:t>
            </w:r>
          </w:p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color w:val="000000"/>
              </w:rPr>
              <w:t>Средний уровень: 34 ребенка – 39,5%;</w:t>
            </w:r>
          </w:p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color w:val="000000"/>
              </w:rPr>
              <w:t>Низкий уровень: 15 детей – 17,5 %</w:t>
            </w:r>
          </w:p>
          <w:p w:rsidR="00B91B8C" w:rsidRPr="0026098B" w:rsidRDefault="00B91B8C" w:rsidP="00B91B8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6098B">
              <w:rPr>
                <w:noProof/>
                <w:color w:val="000000"/>
              </w:rPr>
              <w:drawing>
                <wp:inline distT="0" distB="0" distL="0" distR="0">
                  <wp:extent cx="2965887" cy="1371775"/>
                  <wp:effectExtent l="19050" t="0" r="24963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  <w:r w:rsidR="00D11DEC" w:rsidRPr="0026098B">
              <w:rPr>
                <w:color w:val="000000"/>
              </w:rPr>
              <w:t>2</w:t>
            </w:r>
          </w:p>
          <w:p w:rsidR="00B91B8C" w:rsidRPr="0026098B" w:rsidRDefault="00B91B8C" w:rsidP="00B91B8C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B8C" w:rsidRPr="00FE3933" w:rsidRDefault="00B91B8C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D2AF2" w:rsidRPr="00FE3933" w:rsidRDefault="00FD2AF2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 процессе специально организованного обучения на занятиях и индивидуальной работе у воспитанников сформировались первоначальные умения и навыки практического владения татарским языком в устной форме. Дошкольники научились воспринимать и понимать татарскую речь на слух в пределах изученных тем, задавать вопросы, выражать просьбу, желание, потребности. Несмотря на достигнутые положительные результаты, остается проблема: активизировать умения детей говорить по-татарски в пределах доступной им тематики, усвоенных слов; развивать диалогическую форму речи и создания языковой среды в группах. Для дальнейшей работы в целях улучшения результативности по усвоению детьми программного материала необходимо: - Наметить индивидуальный план работы с детьми низкой мотивацией по изучению татарского языка; </w:t>
      </w:r>
    </w:p>
    <w:p w:rsidR="00FD2AF2" w:rsidRPr="00FE3933" w:rsidRDefault="00FD2AF2" w:rsidP="00327E78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738D9" w:rsidRPr="00FE3933" w:rsidRDefault="005738D9" w:rsidP="00327E7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Результаты участия родителей, воспитанников и педагогов в муниципальных, республиканских, федеральных, международных, профессиональны</w:t>
      </w:r>
      <w:r w:rsidR="00AE5622">
        <w:rPr>
          <w:rFonts w:ascii="Times New Roman" w:hAnsi="Times New Roman" w:cs="Times New Roman"/>
          <w:b/>
          <w:sz w:val="24"/>
          <w:szCs w:val="24"/>
        </w:rPr>
        <w:t>х, методических конкурсах в 2021/22</w:t>
      </w:r>
      <w:r w:rsidRPr="00FE393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738D9" w:rsidRPr="00FE3933" w:rsidRDefault="005738D9" w:rsidP="00717ECB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 муниципального этапа Всероссийского конкурса профессионального мастерства «Воспитатель года – 2022»,</w:t>
      </w:r>
      <w:r w:rsidRPr="00150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Хакимова Г.Ф.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зонального этапа Всероссийского конкурса профессионального мастерства «Воспитатель года – 2022»,</w:t>
      </w:r>
      <w:r w:rsidRPr="00150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Хакимова Г.Ф.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B698C">
        <w:rPr>
          <w:rFonts w:ascii="Times New Roman" w:hAnsi="Times New Roman" w:cs="Times New Roman"/>
          <w:sz w:val="24"/>
          <w:szCs w:val="24"/>
        </w:rPr>
        <w:lastRenderedPageBreak/>
        <w:t xml:space="preserve">Районный конкурс «Лучший скворечник и </w:t>
      </w:r>
      <w:proofErr w:type="spellStart"/>
      <w:r w:rsidRPr="007B698C">
        <w:rPr>
          <w:rFonts w:ascii="Times New Roman" w:hAnsi="Times New Roman" w:cs="Times New Roman"/>
          <w:sz w:val="24"/>
          <w:szCs w:val="24"/>
        </w:rPr>
        <w:t>кормушка»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ризер</w:t>
      </w:r>
      <w:proofErr w:type="spellEnd"/>
      <w:r>
        <w:rPr>
          <w:rFonts w:ascii="Times New Roman" w:hAnsi="Times New Roman" w:cs="Times New Roman"/>
          <w:sz w:val="24"/>
          <w:szCs w:val="24"/>
        </w:rPr>
        <w:t>, 2 место,</w:t>
      </w:r>
      <w:r w:rsidRPr="002D3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Хакимова Г.Ф.</w:t>
      </w:r>
    </w:p>
    <w:p w:rsidR="00AE5622" w:rsidRPr="002D3018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D30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D3018">
        <w:rPr>
          <w:rFonts w:ascii="Times New Roman" w:hAnsi="Times New Roman" w:cs="Times New Roman"/>
          <w:sz w:val="24"/>
          <w:szCs w:val="24"/>
        </w:rPr>
        <w:t xml:space="preserve">Республиканский конкурс </w:t>
      </w:r>
      <w:proofErr w:type="spellStart"/>
      <w:r w:rsidRPr="002D3018">
        <w:rPr>
          <w:rFonts w:ascii="Times New Roman" w:hAnsi="Times New Roman" w:cs="Times New Roman"/>
          <w:sz w:val="24"/>
          <w:szCs w:val="24"/>
        </w:rPr>
        <w:t>творчества«Сохраним</w:t>
      </w:r>
      <w:proofErr w:type="spellEnd"/>
      <w:r w:rsidRPr="002D3018">
        <w:rPr>
          <w:rFonts w:ascii="Times New Roman" w:hAnsi="Times New Roman" w:cs="Times New Roman"/>
          <w:sz w:val="24"/>
          <w:szCs w:val="24"/>
        </w:rPr>
        <w:t xml:space="preserve"> планету своими руками», март </w:t>
      </w:r>
      <w:proofErr w:type="gramStart"/>
      <w:r w:rsidRPr="002D3018">
        <w:rPr>
          <w:rFonts w:ascii="Times New Roman" w:hAnsi="Times New Roman" w:cs="Times New Roman"/>
          <w:sz w:val="24"/>
          <w:szCs w:val="24"/>
        </w:rPr>
        <w:t>2022г ,</w:t>
      </w:r>
      <w:proofErr w:type="gramEnd"/>
      <w:r w:rsidRPr="002D3018">
        <w:rPr>
          <w:rFonts w:ascii="Times New Roman" w:hAnsi="Times New Roman" w:cs="Times New Roman"/>
          <w:sz w:val="24"/>
          <w:szCs w:val="24"/>
        </w:rPr>
        <w:t xml:space="preserve"> 1 место, </w:t>
      </w:r>
      <w:r>
        <w:rPr>
          <w:rFonts w:ascii="Times New Roman" w:hAnsi="Times New Roman" w:cs="Times New Roman"/>
          <w:sz w:val="24"/>
          <w:szCs w:val="24"/>
        </w:rPr>
        <w:t>Хакимова Г.Ф.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Всероссийский конкурс детского творчества «Дорога безопасности»,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Диплом 2 степени, </w:t>
      </w:r>
      <w:proofErr w:type="spellStart"/>
      <w:r>
        <w:rPr>
          <w:rFonts w:ascii="Times New Roman" w:hAnsi="Times New Roman"/>
          <w:sz w:val="24"/>
          <w:szCs w:val="24"/>
        </w:rPr>
        <w:t>Ахсанова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«Академия нескучных наук»,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Диплом  1 степени,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«Зеленые мечты»,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«Всероссийский педагогический журнал «Казанский школьник и дошколята», участие во Всероссийском конкурсе «Белый мел», 2022г,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Творческий конкурс </w:t>
      </w:r>
      <w:r>
        <w:rPr>
          <w:rFonts w:ascii="Times New Roman" w:hAnsi="Times New Roman"/>
          <w:sz w:val="24"/>
          <w:szCs w:val="24"/>
        </w:rPr>
        <w:t>«Кукла Масленица – 2022»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АО «ТАТМЕДИА» «Нурлат-</w:t>
      </w:r>
      <w:proofErr w:type="spellStart"/>
      <w:r>
        <w:rPr>
          <w:rFonts w:ascii="Times New Roman" w:hAnsi="Times New Roman"/>
          <w:sz w:val="24"/>
          <w:szCs w:val="24"/>
        </w:rPr>
        <w:t>информ</w:t>
      </w:r>
      <w:proofErr w:type="spellEnd"/>
      <w:r>
        <w:rPr>
          <w:rFonts w:ascii="Times New Roman" w:hAnsi="Times New Roman"/>
          <w:sz w:val="24"/>
          <w:szCs w:val="24"/>
        </w:rPr>
        <w:t>»,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«Зеленые мечты»,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А.В., участие детей, </w:t>
      </w:r>
      <w:proofErr w:type="spellStart"/>
      <w:r>
        <w:rPr>
          <w:rFonts w:ascii="Times New Roman" w:hAnsi="Times New Roman"/>
          <w:sz w:val="24"/>
          <w:szCs w:val="24"/>
        </w:rPr>
        <w:t>Нуруллина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Э.К.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Творческий конкурс </w:t>
      </w:r>
      <w:r>
        <w:rPr>
          <w:rFonts w:ascii="Times New Roman" w:hAnsi="Times New Roman"/>
          <w:sz w:val="24"/>
          <w:szCs w:val="24"/>
        </w:rPr>
        <w:t>«Кукла Масленица – 2022»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АО «ТАТМЕДИА» «Нурлат-</w:t>
      </w:r>
      <w:proofErr w:type="spellStart"/>
      <w:r>
        <w:rPr>
          <w:rFonts w:ascii="Times New Roman" w:hAnsi="Times New Roman"/>
          <w:sz w:val="24"/>
          <w:szCs w:val="24"/>
        </w:rPr>
        <w:t>информ</w:t>
      </w:r>
      <w:proofErr w:type="spellEnd"/>
      <w:r>
        <w:rPr>
          <w:rFonts w:ascii="Times New Roman" w:hAnsi="Times New Roman"/>
          <w:sz w:val="24"/>
          <w:szCs w:val="24"/>
        </w:rPr>
        <w:t>»,</w:t>
      </w:r>
      <w:r w:rsidRPr="00FF18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Фаизова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AE5622" w:rsidRPr="007B698C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B698C">
        <w:rPr>
          <w:rFonts w:ascii="Times New Roman" w:hAnsi="Times New Roman" w:cs="Times New Roman"/>
          <w:sz w:val="24"/>
          <w:szCs w:val="24"/>
        </w:rPr>
        <w:t xml:space="preserve">Районный конкурс «Лучший скворечник и </w:t>
      </w:r>
      <w:proofErr w:type="spellStart"/>
      <w:r w:rsidRPr="007B698C">
        <w:rPr>
          <w:rFonts w:ascii="Times New Roman" w:hAnsi="Times New Roman" w:cs="Times New Roman"/>
          <w:sz w:val="24"/>
          <w:szCs w:val="24"/>
        </w:rPr>
        <w:t>кормушка»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ризер</w:t>
      </w:r>
      <w:proofErr w:type="spellEnd"/>
      <w:r>
        <w:rPr>
          <w:rFonts w:ascii="Times New Roman" w:hAnsi="Times New Roman" w:cs="Times New Roman"/>
          <w:sz w:val="24"/>
          <w:szCs w:val="24"/>
        </w:rPr>
        <w:t>, 3 место,</w:t>
      </w:r>
      <w:r w:rsidRPr="007B698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Фаизова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AE5622" w:rsidRPr="00CD51C8" w:rsidRDefault="00AE5622" w:rsidP="00AE5622">
      <w:pPr>
        <w:spacing w:after="0"/>
        <w:ind w:left="-284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CD51C8">
        <w:rPr>
          <w:rFonts w:ascii="Times New Roman" w:hAnsi="Times New Roman" w:cs="Times New Roman"/>
          <w:sz w:val="24"/>
          <w:szCs w:val="24"/>
        </w:rPr>
        <w:t>Муниципальная</w:t>
      </w:r>
      <w:proofErr w:type="gramEnd"/>
      <w:r w:rsidRPr="00CD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-игра  по ПДД «В поисках клада» 17.08.2021 г ,1 место  </w:t>
      </w:r>
    </w:p>
    <w:p w:rsidR="00AE5622" w:rsidRPr="00CD51C8" w:rsidRDefault="00AE5622" w:rsidP="00AE5622">
      <w:pPr>
        <w:spacing w:after="0"/>
        <w:ind w:left="-284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CD51C8">
        <w:rPr>
          <w:rFonts w:ascii="Times New Roman" w:hAnsi="Times New Roman" w:cs="Times New Roman"/>
          <w:sz w:val="24"/>
          <w:szCs w:val="24"/>
        </w:rPr>
        <w:t>Муниципальная</w:t>
      </w:r>
      <w:proofErr w:type="gramEnd"/>
      <w:r w:rsidRPr="00CD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-игра  по ПДД «В поисках клада»  8.10.2021 г , 2 место </w:t>
      </w:r>
    </w:p>
    <w:p w:rsidR="00AE5622" w:rsidRPr="00CD51C8" w:rsidRDefault="00AE5622" w:rsidP="00AE5622">
      <w:pPr>
        <w:spacing w:after="0"/>
        <w:ind w:left="-710"/>
        <w:rPr>
          <w:rFonts w:ascii="Times New Roman" w:hAnsi="Times New Roman" w:cs="Times New Roman"/>
          <w:sz w:val="24"/>
          <w:szCs w:val="24"/>
        </w:rPr>
      </w:pPr>
      <w:r w:rsidRPr="00CD51C8">
        <w:rPr>
          <w:rFonts w:ascii="Times New Roman" w:hAnsi="Times New Roman" w:cs="Times New Roman"/>
          <w:sz w:val="24"/>
          <w:szCs w:val="24"/>
        </w:rPr>
        <w:t>Участие в конкурсе творческих рисунков «300 лет прокуратуре»</w:t>
      </w:r>
      <w:proofErr w:type="gramStart"/>
      <w:r w:rsidRPr="00CD51C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CD51C8">
        <w:rPr>
          <w:rFonts w:ascii="Times New Roman" w:hAnsi="Times New Roman" w:cs="Times New Roman"/>
          <w:sz w:val="24"/>
          <w:szCs w:val="24"/>
        </w:rPr>
        <w:t>Минсагирова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 Амина,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77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Язгуль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, Казакова Милана,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Совкова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 Алена </w:t>
      </w:r>
    </w:p>
    <w:p w:rsidR="00AE5622" w:rsidRPr="00CD51C8" w:rsidRDefault="00AE5622" w:rsidP="00AE5622">
      <w:pPr>
        <w:spacing w:after="0"/>
        <w:ind w:lef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конкурс</w:t>
      </w:r>
      <w:r w:rsidRPr="00CD51C8">
        <w:rPr>
          <w:rFonts w:ascii="Times New Roman" w:hAnsi="Times New Roman" w:cs="Times New Roman"/>
          <w:sz w:val="24"/>
          <w:szCs w:val="24"/>
        </w:rPr>
        <w:t xml:space="preserve"> «Хорошо, что каждый год, к нам приходит Новый год!»,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D51C8">
        <w:rPr>
          <w:rFonts w:ascii="Times New Roman" w:hAnsi="Times New Roman" w:cs="Times New Roman"/>
          <w:sz w:val="24"/>
          <w:szCs w:val="24"/>
        </w:rPr>
        <w:t xml:space="preserve">ризёр 2 место, январь 2022 г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77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Язгуль</w:t>
      </w:r>
      <w:proofErr w:type="spellEnd"/>
    </w:p>
    <w:p w:rsidR="00AE5622" w:rsidRPr="00CD51C8" w:rsidRDefault="00AE5622" w:rsidP="00AE5622">
      <w:pPr>
        <w:spacing w:after="0"/>
        <w:ind w:left="-284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Республиканский конкурс</w:t>
      </w:r>
      <w:r w:rsidRPr="00CD51C8">
        <w:rPr>
          <w:rFonts w:ascii="Times New Roman" w:eastAsia="Calibri" w:hAnsi="Times New Roman" w:cs="Times New Roman"/>
          <w:sz w:val="24"/>
          <w:szCs w:val="24"/>
        </w:rPr>
        <w:t xml:space="preserve"> интерактивного плаката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51C8">
        <w:rPr>
          <w:rFonts w:ascii="Times New Roman" w:eastAsia="Calibri" w:hAnsi="Times New Roman" w:cs="Times New Roman"/>
          <w:sz w:val="24"/>
          <w:szCs w:val="24"/>
        </w:rPr>
        <w:t>«Лес - наш зеленый друг» в рамках Международного дня леса, февраль 2022 г , 3 место</w:t>
      </w:r>
      <w:proofErr w:type="gramStart"/>
      <w:r w:rsidRPr="00CD51C8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CD51C8">
        <w:rPr>
          <w:rFonts w:ascii="Times New Roman" w:eastAsia="Calibri" w:hAnsi="Times New Roman" w:cs="Times New Roman"/>
          <w:sz w:val="24"/>
          <w:szCs w:val="24"/>
        </w:rPr>
        <w:t>Галлямов</w:t>
      </w:r>
      <w:proofErr w:type="spellEnd"/>
      <w:r w:rsidR="007729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eastAsia="Calibri" w:hAnsi="Times New Roman" w:cs="Times New Roman"/>
          <w:sz w:val="24"/>
          <w:szCs w:val="24"/>
        </w:rPr>
        <w:t>Румир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81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="00772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Язгуль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1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Минсагирова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 Амина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Совкова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 Алена Призер муниципального конкурса воздушных змеев , сентябрь 2022г, </w:t>
      </w:r>
      <w:proofErr w:type="spellStart"/>
      <w:r w:rsidRPr="00CD51C8">
        <w:rPr>
          <w:rFonts w:ascii="Times New Roman" w:eastAsia="Calibri" w:hAnsi="Times New Roman" w:cs="Times New Roman"/>
          <w:sz w:val="24"/>
          <w:szCs w:val="24"/>
        </w:rPr>
        <w:t>Галлямов</w:t>
      </w:r>
      <w:proofErr w:type="spellEnd"/>
      <w:r w:rsidR="007729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51C8">
        <w:rPr>
          <w:rFonts w:ascii="Times New Roman" w:eastAsia="Calibri" w:hAnsi="Times New Roman" w:cs="Times New Roman"/>
          <w:sz w:val="24"/>
          <w:szCs w:val="24"/>
        </w:rPr>
        <w:t>Румир</w:t>
      </w:r>
      <w:proofErr w:type="spellEnd"/>
      <w:r w:rsidRPr="00CD51C8">
        <w:rPr>
          <w:rFonts w:ascii="Times New Roman" w:eastAsia="Calibri" w:hAnsi="Times New Roman" w:cs="Times New Roman"/>
          <w:sz w:val="24"/>
          <w:szCs w:val="24"/>
        </w:rPr>
        <w:t xml:space="preserve">, 2 место </w:t>
      </w:r>
    </w:p>
    <w:p w:rsidR="00AE5622" w:rsidRPr="00CD51C8" w:rsidRDefault="00AE5622" w:rsidP="00AE5622">
      <w:pPr>
        <w:spacing w:after="0"/>
        <w:ind w:left="-284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Муниципальный шахматный турнир</w:t>
      </w:r>
      <w:r w:rsidR="00906AA4">
        <w:rPr>
          <w:rFonts w:ascii="Times New Roman" w:eastAsia="Calibri" w:hAnsi="Times New Roman" w:cs="Times New Roman"/>
          <w:sz w:val="24"/>
          <w:szCs w:val="24"/>
        </w:rPr>
        <w:t xml:space="preserve"> среди воспитанников ДОУ</w:t>
      </w:r>
      <w:r w:rsidRPr="00CD51C8">
        <w:rPr>
          <w:rFonts w:ascii="Times New Roman" w:eastAsia="Calibri" w:hAnsi="Times New Roman" w:cs="Times New Roman"/>
          <w:sz w:val="24"/>
          <w:szCs w:val="24"/>
        </w:rPr>
        <w:t xml:space="preserve">, август 2021г, 2 место, </w:t>
      </w:r>
      <w:proofErr w:type="spellStart"/>
      <w:r w:rsidRPr="00CD51C8">
        <w:rPr>
          <w:rFonts w:ascii="Times New Roman" w:eastAsia="Calibri" w:hAnsi="Times New Roman" w:cs="Times New Roman"/>
          <w:sz w:val="24"/>
          <w:szCs w:val="24"/>
        </w:rPr>
        <w:t>Совкова</w:t>
      </w:r>
      <w:proofErr w:type="spellEnd"/>
      <w:r w:rsidRPr="00CD51C8">
        <w:rPr>
          <w:rFonts w:ascii="Times New Roman" w:eastAsia="Calibri" w:hAnsi="Times New Roman" w:cs="Times New Roman"/>
          <w:sz w:val="24"/>
          <w:szCs w:val="24"/>
        </w:rPr>
        <w:t xml:space="preserve"> Алена.</w:t>
      </w:r>
    </w:p>
    <w:p w:rsidR="00AE5622" w:rsidRPr="00CD51C8" w:rsidRDefault="00AE5622" w:rsidP="00AE5622">
      <w:pPr>
        <w:spacing w:after="0" w:line="240" w:lineRule="auto"/>
        <w:ind w:left="-284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конкурс</w:t>
      </w:r>
      <w:r w:rsidRPr="00CD51C8">
        <w:rPr>
          <w:rFonts w:ascii="Times New Roman" w:hAnsi="Times New Roman" w:cs="Times New Roman"/>
          <w:sz w:val="24"/>
          <w:szCs w:val="24"/>
        </w:rPr>
        <w:t xml:space="preserve"> снежных скульптур по БДД «Зимняя безопасность» среди ДОУ, 21.02.2022 </w:t>
      </w:r>
    </w:p>
    <w:p w:rsidR="00AE5622" w:rsidRPr="00CD51C8" w:rsidRDefault="00AE5622" w:rsidP="00AE5622">
      <w:pPr>
        <w:spacing w:after="0" w:line="240" w:lineRule="auto"/>
        <w:ind w:left="-284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D51C8">
        <w:rPr>
          <w:rFonts w:ascii="Times New Roman" w:hAnsi="Times New Roman" w:cs="Times New Roman"/>
          <w:sz w:val="24"/>
          <w:szCs w:val="24"/>
        </w:rPr>
        <w:t xml:space="preserve">униципальном </w:t>
      </w:r>
      <w:proofErr w:type="gramStart"/>
      <w:r w:rsidRPr="00CD51C8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CD51C8">
        <w:rPr>
          <w:rFonts w:ascii="Times New Roman" w:hAnsi="Times New Roman" w:cs="Times New Roman"/>
          <w:sz w:val="24"/>
          <w:szCs w:val="24"/>
        </w:rPr>
        <w:t xml:space="preserve"> снежных построек «Зимн</w:t>
      </w:r>
      <w:r>
        <w:rPr>
          <w:rFonts w:ascii="Times New Roman" w:hAnsi="Times New Roman" w:cs="Times New Roman"/>
          <w:sz w:val="24"/>
          <w:szCs w:val="24"/>
        </w:rPr>
        <w:t>яя фантазия» среди ДОУ, 2 место,24.02.2022</w:t>
      </w:r>
      <w:r w:rsidRPr="00CD51C8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AE5622" w:rsidRPr="00CD51C8" w:rsidRDefault="00AE5622" w:rsidP="00AE5622">
      <w:pPr>
        <w:spacing w:after="0"/>
        <w:ind w:left="-284" w:hanging="426"/>
        <w:rPr>
          <w:rFonts w:ascii="Times New Roman" w:hAnsi="Times New Roman" w:cs="Times New Roman"/>
          <w:sz w:val="24"/>
          <w:szCs w:val="24"/>
        </w:rPr>
      </w:pPr>
      <w:r w:rsidRPr="00CD51C8">
        <w:rPr>
          <w:rFonts w:ascii="Times New Roman" w:hAnsi="Times New Roman" w:cs="Times New Roman"/>
          <w:sz w:val="24"/>
          <w:szCs w:val="24"/>
        </w:rPr>
        <w:t xml:space="preserve"> Публикация проекта по БДД  «За безопасность на дорогах»</w:t>
      </w:r>
      <w:proofErr w:type="gramStart"/>
      <w:r w:rsidRPr="00CD51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D51C8">
        <w:rPr>
          <w:rFonts w:ascii="Times New Roman" w:hAnsi="Times New Roman" w:cs="Times New Roman"/>
          <w:sz w:val="24"/>
          <w:szCs w:val="24"/>
        </w:rPr>
        <w:t xml:space="preserve"> март 2022г,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</w:p>
    <w:p w:rsidR="00AE5622" w:rsidRPr="00CD51C8" w:rsidRDefault="00AE5622" w:rsidP="00AE5622">
      <w:pPr>
        <w:spacing w:after="0"/>
        <w:ind w:left="-284" w:hanging="426"/>
        <w:rPr>
          <w:rFonts w:ascii="Times New Roman" w:hAnsi="Times New Roman" w:cs="Times New Roman"/>
          <w:sz w:val="24"/>
          <w:szCs w:val="24"/>
        </w:rPr>
      </w:pPr>
      <w:r w:rsidRPr="00CD51C8">
        <w:rPr>
          <w:rFonts w:ascii="Times New Roman" w:hAnsi="Times New Roman" w:cs="Times New Roman"/>
          <w:sz w:val="24"/>
          <w:szCs w:val="24"/>
        </w:rPr>
        <w:t xml:space="preserve"> Публикация проекта «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CD51C8">
        <w:rPr>
          <w:rFonts w:ascii="Times New Roman" w:hAnsi="Times New Roman" w:cs="Times New Roman"/>
          <w:sz w:val="24"/>
          <w:szCs w:val="24"/>
        </w:rPr>
        <w:t xml:space="preserve"> в детском саду»</w:t>
      </w:r>
      <w:proofErr w:type="gramStart"/>
      <w:r w:rsidRPr="00CD51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D51C8">
        <w:rPr>
          <w:rFonts w:ascii="Times New Roman" w:hAnsi="Times New Roman" w:cs="Times New Roman"/>
          <w:sz w:val="24"/>
          <w:szCs w:val="24"/>
        </w:rPr>
        <w:t xml:space="preserve"> март 2022г, </w:t>
      </w:r>
      <w:proofErr w:type="spellStart"/>
      <w:r w:rsidRPr="00CD51C8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5F798F">
        <w:rPr>
          <w:rFonts w:ascii="Times New Roman" w:hAnsi="Times New Roman" w:cs="Times New Roman"/>
          <w:sz w:val="24"/>
          <w:szCs w:val="24"/>
        </w:rPr>
        <w:t xml:space="preserve">Республиканский конкурс авторских методических разработок </w:t>
      </w:r>
      <w:proofErr w:type="spellStart"/>
      <w:r w:rsidRPr="005F798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798F">
        <w:rPr>
          <w:rFonts w:ascii="Times New Roman" w:hAnsi="Times New Roman" w:cs="Times New Roman"/>
          <w:sz w:val="24"/>
          <w:szCs w:val="24"/>
        </w:rPr>
        <w:t xml:space="preserve"> мероприятий «Мастерская профориентации», </w:t>
      </w:r>
      <w:r w:rsidRPr="005F798F">
        <w:rPr>
          <w:rFonts w:ascii="Times New Roman" w:hAnsi="Times New Roman" w:cs="Times New Roman"/>
          <w:bCs/>
          <w:sz w:val="24"/>
          <w:szCs w:val="24"/>
        </w:rPr>
        <w:t>Диплом</w:t>
      </w:r>
      <w:r w:rsidRPr="005F798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F798F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F7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798F">
        <w:rPr>
          <w:rFonts w:ascii="Times New Roman" w:hAnsi="Times New Roman" w:cs="Times New Roman"/>
          <w:bCs/>
          <w:sz w:val="24"/>
          <w:szCs w:val="24"/>
          <w:lang w:val="tt-RU"/>
        </w:rPr>
        <w:t>степени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, Миникаева Н.А.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5F798F">
        <w:rPr>
          <w:rFonts w:ascii="Times New Roman" w:hAnsi="Times New Roman" w:cs="Times New Roman"/>
          <w:sz w:val="24"/>
          <w:szCs w:val="24"/>
        </w:rPr>
        <w:t xml:space="preserve">Всероссийский педагогический конкурс в номинации Презентация в образовательном процессе. </w:t>
      </w:r>
      <w:proofErr w:type="spellStart"/>
      <w:r w:rsidRPr="005F798F">
        <w:rPr>
          <w:rFonts w:ascii="Times New Roman" w:hAnsi="Times New Roman" w:cs="Times New Roman"/>
          <w:sz w:val="24"/>
          <w:szCs w:val="24"/>
        </w:rPr>
        <w:t>ПедКом</w:t>
      </w:r>
      <w:proofErr w:type="spellEnd"/>
      <w:r w:rsidRPr="005F79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798F">
        <w:rPr>
          <w:rFonts w:ascii="Times New Roman" w:hAnsi="Times New Roman" w:cs="Times New Roman"/>
          <w:sz w:val="24"/>
          <w:szCs w:val="24"/>
        </w:rPr>
        <w:t>Миникаева</w:t>
      </w:r>
      <w:proofErr w:type="spellEnd"/>
      <w:r w:rsidRPr="005F798F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 w:rsidRPr="005F798F">
        <w:rPr>
          <w:rFonts w:ascii="Times New Roman" w:hAnsi="Times New Roman" w:cs="Times New Roman"/>
          <w:sz w:val="24"/>
          <w:szCs w:val="24"/>
          <w:lang w:val="tt-RU"/>
        </w:rPr>
        <w:t>Республиканский открытый конкурс творчества, посвященный Дню Поэзии” Стихи как много вас вокруг” в номи</w:t>
      </w:r>
      <w:r>
        <w:rPr>
          <w:rFonts w:ascii="Times New Roman" w:hAnsi="Times New Roman" w:cs="Times New Roman"/>
          <w:sz w:val="24"/>
          <w:szCs w:val="24"/>
          <w:lang w:val="tt-RU"/>
        </w:rPr>
        <w:t>нации “Литературное творчество”, Миникаева Н.А.</w:t>
      </w:r>
    </w:p>
    <w:p w:rsidR="00AE5622" w:rsidRPr="005F798F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 w:rsidRPr="005F798F">
        <w:rPr>
          <w:rFonts w:ascii="Times New Roman" w:hAnsi="Times New Roman" w:cs="Times New Roman"/>
          <w:sz w:val="24"/>
          <w:szCs w:val="24"/>
          <w:lang w:val="tt-RU"/>
        </w:rPr>
        <w:t>Всероссийская  олимпиада “Знаю всё” в номинации Птицы. Миникаева Н.А.</w:t>
      </w:r>
    </w:p>
    <w:p w:rsidR="00AE5622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 w:rsidRPr="005F798F">
        <w:rPr>
          <w:rFonts w:ascii="Times New Roman" w:hAnsi="Times New Roman" w:cs="Times New Roman"/>
          <w:sz w:val="24"/>
          <w:szCs w:val="24"/>
          <w:lang w:val="tt-RU"/>
        </w:rPr>
        <w:t>Всероссийская  олимпиада “Знаю всё” в номинации</w:t>
      </w:r>
      <w:r>
        <w:rPr>
          <w:rFonts w:ascii="Times New Roman" w:hAnsi="Times New Roman" w:cs="Times New Roman"/>
          <w:sz w:val="24"/>
          <w:szCs w:val="24"/>
          <w:lang w:val="tt-RU"/>
        </w:rPr>
        <w:t>Домашние животные</w:t>
      </w:r>
      <w:r w:rsidRPr="005F798F">
        <w:rPr>
          <w:rFonts w:ascii="Times New Roman" w:hAnsi="Times New Roman" w:cs="Times New Roman"/>
          <w:sz w:val="24"/>
          <w:szCs w:val="24"/>
          <w:lang w:val="tt-RU"/>
        </w:rPr>
        <w:t>. Миникаева Н.А.</w:t>
      </w:r>
    </w:p>
    <w:p w:rsidR="00AE5622" w:rsidRPr="00F83C50" w:rsidRDefault="00AE5622" w:rsidP="00AE5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tt-RU"/>
        </w:rPr>
      </w:pPr>
      <w:r w:rsidRPr="003F694C">
        <w:rPr>
          <w:rFonts w:ascii="Times New Roman" w:hAnsi="Times New Roman" w:cs="Times New Roman"/>
          <w:sz w:val="24"/>
          <w:szCs w:val="24"/>
        </w:rPr>
        <w:t xml:space="preserve">Творческий конкурс </w:t>
      </w:r>
      <w:r w:rsidRPr="003F694C">
        <w:rPr>
          <w:rFonts w:ascii="Times New Roman" w:hAnsi="Times New Roman"/>
          <w:sz w:val="24"/>
          <w:szCs w:val="24"/>
        </w:rPr>
        <w:t>«Кукла Масленица – 2022» АО «ТАТМЕДИА» «Нурлат-</w:t>
      </w:r>
      <w:proofErr w:type="spellStart"/>
      <w:r w:rsidRPr="003F694C">
        <w:rPr>
          <w:rFonts w:ascii="Times New Roman" w:hAnsi="Times New Roman"/>
          <w:sz w:val="24"/>
          <w:szCs w:val="24"/>
        </w:rPr>
        <w:t>информ</w:t>
      </w:r>
      <w:proofErr w:type="spellEnd"/>
      <w:r w:rsidRPr="003F694C">
        <w:rPr>
          <w:rFonts w:ascii="Times New Roman" w:hAnsi="Times New Roman"/>
          <w:sz w:val="24"/>
          <w:szCs w:val="24"/>
        </w:rPr>
        <w:t>»</w:t>
      </w:r>
      <w:proofErr w:type="gramStart"/>
      <w:r w:rsidRPr="003F694C">
        <w:rPr>
          <w:rFonts w:ascii="Times New Roman" w:hAnsi="Times New Roman"/>
          <w:sz w:val="24"/>
          <w:szCs w:val="24"/>
        </w:rPr>
        <w:t>,</w:t>
      </w:r>
      <w:proofErr w:type="spellStart"/>
      <w:r w:rsidRPr="003F694C">
        <w:rPr>
          <w:rFonts w:ascii="Times New Roman" w:hAnsi="Times New Roman"/>
          <w:sz w:val="24"/>
          <w:szCs w:val="24"/>
        </w:rPr>
        <w:t>А</w:t>
      </w:r>
      <w:proofErr w:type="gramEnd"/>
      <w:r w:rsidRPr="003F694C">
        <w:rPr>
          <w:rFonts w:ascii="Times New Roman" w:hAnsi="Times New Roman"/>
          <w:sz w:val="24"/>
          <w:szCs w:val="24"/>
        </w:rPr>
        <w:t>бдулвалеева</w:t>
      </w:r>
      <w:proofErr w:type="spellEnd"/>
      <w:r w:rsidRPr="003F694C">
        <w:rPr>
          <w:rFonts w:ascii="Times New Roman" w:hAnsi="Times New Roman"/>
          <w:sz w:val="24"/>
          <w:szCs w:val="24"/>
        </w:rPr>
        <w:t xml:space="preserve"> Г.И.</w:t>
      </w:r>
    </w:p>
    <w:p w:rsidR="005738D9" w:rsidRPr="00FE3933" w:rsidRDefault="005738D9" w:rsidP="00717EC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465A3" w:rsidRPr="00FE3933" w:rsidRDefault="00F26C8B" w:rsidP="00F26C8B">
      <w:pPr>
        <w:pStyle w:val="Default"/>
        <w:jc w:val="both"/>
      </w:pPr>
      <w:r w:rsidRPr="00FE3933">
        <w:t>Рез</w:t>
      </w:r>
      <w:r w:rsidR="0070421C">
        <w:t>ультаты деятельности ДОО за 2021– 2022</w:t>
      </w:r>
      <w:r w:rsidRPr="00FE3933">
        <w:t xml:space="preserve"> учебный год - снижение показателей заболеваемости воспитанников; - активное участие и победы воспитанников в муниципальных конкурсах; - активное участие и победы педагогов в конкурсах различного уровня; обобщение передового педагогического опыта; </w:t>
      </w:r>
      <w:proofErr w:type="gramStart"/>
      <w:r w:rsidRPr="00FE3933">
        <w:t>-р</w:t>
      </w:r>
      <w:proofErr w:type="gramEnd"/>
      <w:r w:rsidRPr="00FE3933">
        <w:t xml:space="preserve">абота ДОУ по всестороннему развитию дошкольников в контексте инновационных технологий. - подготовка и проведение на базе ДОО семинаров, КМО; - обогащение предметно – развивающей среды в соответствии с ФГОС </w:t>
      </w:r>
      <w:proofErr w:type="gramStart"/>
      <w:r w:rsidRPr="00FE3933">
        <w:t>ДО</w:t>
      </w:r>
      <w:proofErr w:type="gramEnd"/>
      <w:r w:rsidRPr="00FE3933">
        <w:t>.</w:t>
      </w:r>
    </w:p>
    <w:p w:rsidR="00F26C8B" w:rsidRPr="00FE3933" w:rsidRDefault="00F26C8B" w:rsidP="00F26C8B">
      <w:pPr>
        <w:pStyle w:val="Default"/>
        <w:jc w:val="both"/>
      </w:pPr>
    </w:p>
    <w:p w:rsidR="00F26C8B" w:rsidRPr="00FE3933" w:rsidRDefault="00F26C8B" w:rsidP="00F26C8B">
      <w:pPr>
        <w:pStyle w:val="Default"/>
        <w:jc w:val="center"/>
        <w:rPr>
          <w:b/>
        </w:rPr>
      </w:pPr>
      <w:r w:rsidRPr="00FE3933">
        <w:rPr>
          <w:b/>
        </w:rPr>
        <w:t>Исходя из выше из</w:t>
      </w:r>
      <w:r w:rsidR="00B5594F">
        <w:rPr>
          <w:b/>
        </w:rPr>
        <w:t>ложенного, приоритетными на 2022-2023</w:t>
      </w:r>
      <w:r w:rsidRPr="00FE3933">
        <w:rPr>
          <w:b/>
        </w:rPr>
        <w:t xml:space="preserve"> учебный год будут:</w:t>
      </w:r>
    </w:p>
    <w:p w:rsidR="00CD3AC0" w:rsidRPr="00FE3933" w:rsidRDefault="00CD3AC0" w:rsidP="00F26C8B">
      <w:pPr>
        <w:pStyle w:val="Default"/>
        <w:jc w:val="center"/>
        <w:rPr>
          <w:b/>
          <w:highlight w:val="yellow"/>
        </w:rPr>
      </w:pP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Приоритетное направление работы МБДОУ «Детский сад №21 «Золотая рыбка» - «Социально-коммуникативное развитие»</w:t>
      </w:r>
    </w:p>
    <w:p w:rsidR="007B53E2" w:rsidRPr="00FE3933" w:rsidRDefault="007B53E2" w:rsidP="00F26C8B">
      <w:pPr>
        <w:pStyle w:val="Default"/>
        <w:jc w:val="center"/>
        <w:rPr>
          <w:b/>
          <w:highlight w:val="yellow"/>
        </w:rPr>
      </w:pPr>
    </w:p>
    <w:p w:rsidR="00CD3AC0" w:rsidRPr="00FE3933" w:rsidRDefault="00806B07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Годовые задачи на 2022-2023</w:t>
      </w:r>
      <w:r w:rsidR="00CD3AC0" w:rsidRPr="00FE39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41580" w:rsidRPr="00FE3933" w:rsidRDefault="0034158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FE3933">
        <w:rPr>
          <w:rFonts w:ascii="Times New Roman" w:hAnsi="Times New Roman" w:cs="Times New Roman"/>
          <w:color w:val="000000"/>
          <w:sz w:val="24"/>
          <w:szCs w:val="24"/>
        </w:rPr>
        <w:t>: построение работы ДОУ в соответствии с ФГОС, создание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благоприятных условий для полноценного проживания ребенком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дошкольного детства, формирования основ базовой культуры личности,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 xml:space="preserve">всестороннее развитие психических и физических качеств в соответствии </w:t>
      </w:r>
      <w:proofErr w:type="gramStart"/>
      <w:r w:rsidRPr="00FE393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возрастными и индивидуальными особенностями, подготовка ребенка </w:t>
      </w:r>
      <w:proofErr w:type="gramStart"/>
      <w:r w:rsidRPr="00FE3933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жизни в современном обществе.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задачи работы</w:t>
      </w:r>
      <w:r w:rsidRPr="00FE39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Охрана жизни и здоровья детей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Осуществление планирования </w:t>
      </w:r>
      <w:proofErr w:type="spellStart"/>
      <w:r w:rsidRPr="00FE3933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FE3933">
        <w:rPr>
          <w:rFonts w:ascii="Times New Roman" w:hAnsi="Times New Roman" w:cs="Times New Roman"/>
          <w:color w:val="000000"/>
          <w:sz w:val="24"/>
          <w:szCs w:val="24"/>
        </w:rPr>
        <w:t>-образовательного процесса,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соответственно Федеральному государственному образовательному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стандарту с интеграцией образовательных областей и комплексно–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тематическим планированием </w:t>
      </w:r>
      <w:proofErr w:type="spellStart"/>
      <w:r w:rsidRPr="00FE3933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FE3933">
        <w:rPr>
          <w:rFonts w:ascii="Times New Roman" w:hAnsi="Times New Roman" w:cs="Times New Roman"/>
          <w:color w:val="000000"/>
          <w:sz w:val="24"/>
          <w:szCs w:val="24"/>
        </w:rPr>
        <w:t>-образовательного процесса.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Формирование профессиональной компетентности педагогов в области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освоения новых федеральных государственных образовательных стандартов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образования.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Формирование семейных ценностей у дошкольников, сохранение и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 xml:space="preserve">укрепление здоровья детей их физического развития через </w:t>
      </w:r>
      <w:proofErr w:type="gramStart"/>
      <w:r w:rsidRPr="00FE3933">
        <w:rPr>
          <w:rFonts w:ascii="Times New Roman" w:hAnsi="Times New Roman" w:cs="Times New Roman"/>
          <w:color w:val="000000"/>
          <w:sz w:val="24"/>
          <w:szCs w:val="24"/>
        </w:rPr>
        <w:t>совместную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деятельность с семьями воспитанников.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Объединить усилия родителей и педагогов для успешного решения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933">
        <w:rPr>
          <w:rFonts w:ascii="Times New Roman" w:hAnsi="Times New Roman" w:cs="Times New Roman"/>
          <w:color w:val="000000"/>
          <w:sz w:val="24"/>
          <w:szCs w:val="24"/>
        </w:rPr>
        <w:t>оздоровительных и воспитательных задач.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>Для достижения цели первостепенное значение имеют: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-забота о здоровье, эмоциональном благополучии и своевременном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всестороннем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каждого ребенка;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-создание в группах атмосферы гуманного и доброжелательного отношения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ко всем воспитанникам, что позволит растить их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общительными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, добрыми,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933">
        <w:rPr>
          <w:rFonts w:ascii="Times New Roman" w:hAnsi="Times New Roman" w:cs="Times New Roman"/>
          <w:sz w:val="24"/>
          <w:szCs w:val="24"/>
        </w:rPr>
        <w:t>любознательными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, инициативными, стремящимися к самостоятельности и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творчеству;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-обеспечение развития детей в процессе воспитания и обучения;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-вариативность использования образовательного материала, позволяющая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развивать творчество в соответствии с интересами и наклонностями каждого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ребенка.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достижение высокого качества образования; обновление содержания и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технологий обучения с учетом современных требований к ним;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-адаптация выпускников в начальной школе;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- максимальный учет интересов и желаний воспитанников и их родителей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933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 xml:space="preserve"> содержания и технологии образовательной деятельности;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создание условий для творческой самореализации педагога и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улучшение методической оснащенности образовательного процесса;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 xml:space="preserve">- увеличение доли процента родителей, участвующих в </w:t>
      </w:r>
      <w:proofErr w:type="gramStart"/>
      <w:r w:rsidRPr="00FE3933">
        <w:rPr>
          <w:rFonts w:ascii="Times New Roman" w:hAnsi="Times New Roman" w:cs="Times New Roman"/>
          <w:sz w:val="24"/>
          <w:szCs w:val="24"/>
        </w:rPr>
        <w:t>образовательном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933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FE3933">
        <w:rPr>
          <w:rFonts w:ascii="Times New Roman" w:hAnsi="Times New Roman" w:cs="Times New Roman"/>
          <w:sz w:val="24"/>
          <w:szCs w:val="24"/>
        </w:rPr>
        <w:t>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933">
        <w:rPr>
          <w:rFonts w:ascii="Times New Roman" w:hAnsi="Times New Roman" w:cs="Times New Roman"/>
          <w:sz w:val="24"/>
          <w:szCs w:val="24"/>
        </w:rPr>
        <w:t>- положительная динамика показателей интеллектуального, речевого и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социального развития ребенка;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- увеличение количества педагогов, использующих современные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педагогические технологии в образовательном процессе и улучшение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3933">
        <w:rPr>
          <w:rFonts w:ascii="Times New Roman" w:hAnsi="Times New Roman" w:cs="Times New Roman"/>
          <w:sz w:val="24"/>
          <w:szCs w:val="24"/>
        </w:rPr>
        <w:t>показателей их творческой активности (количества презентаций опыта</w:t>
      </w:r>
      <w:proofErr w:type="gramEnd"/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lastRenderedPageBreak/>
        <w:t>работы педагогов на семинарах городского, регионального и федерального</w:t>
      </w:r>
    </w:p>
    <w:p w:rsidR="00CD3AC0" w:rsidRPr="00FE3933" w:rsidRDefault="00CD3AC0" w:rsidP="00CD3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уровней);</w:t>
      </w:r>
    </w:p>
    <w:p w:rsidR="008465A3" w:rsidRPr="00FE3933" w:rsidRDefault="00CD3AC0" w:rsidP="00CD3AC0">
      <w:pPr>
        <w:pStyle w:val="Default"/>
        <w:rPr>
          <w:color w:val="auto"/>
        </w:rPr>
      </w:pPr>
      <w:r w:rsidRPr="00FE3933">
        <w:rPr>
          <w:color w:val="auto"/>
        </w:rPr>
        <w:t>- позитивная динамика познавательной мотивации воспитанников.</w:t>
      </w:r>
    </w:p>
    <w:p w:rsidR="00CD3AC0" w:rsidRPr="00FE3933" w:rsidRDefault="00CD3AC0" w:rsidP="00CD3AC0">
      <w:pPr>
        <w:pStyle w:val="Default"/>
        <w:rPr>
          <w:b/>
          <w:bCs/>
          <w:color w:val="auto"/>
        </w:rPr>
      </w:pPr>
    </w:p>
    <w:p w:rsidR="00BF0A17" w:rsidRPr="00FE3933" w:rsidRDefault="00152DA0" w:rsidP="00BF0A17">
      <w:pPr>
        <w:pStyle w:val="Default"/>
        <w:rPr>
          <w:b/>
          <w:bCs/>
          <w:color w:val="auto"/>
        </w:rPr>
      </w:pPr>
      <w:r w:rsidRPr="00FE3933">
        <w:rPr>
          <w:b/>
          <w:bCs/>
          <w:color w:val="auto"/>
        </w:rPr>
        <w:t>РАБОТА С КАДРАМИ</w:t>
      </w:r>
      <w:r w:rsidR="00B772EC" w:rsidRPr="00FE3933">
        <w:rPr>
          <w:b/>
          <w:bCs/>
          <w:color w:val="auto"/>
        </w:rPr>
        <w:t xml:space="preserve">. </w:t>
      </w:r>
      <w:r w:rsidR="00BD6FBC" w:rsidRPr="00FE3933">
        <w:rPr>
          <w:b/>
          <w:bCs/>
          <w:color w:val="auto"/>
        </w:rPr>
        <w:t xml:space="preserve"> </w:t>
      </w:r>
      <w:r w:rsidR="00BF0A17" w:rsidRPr="00FE3933">
        <w:rPr>
          <w:b/>
          <w:bCs/>
          <w:color w:val="auto"/>
        </w:rPr>
        <w:t>РАССТАНОВКА КАДРОВ НА УЧЕБНЫЙ  ГОД</w:t>
      </w:r>
    </w:p>
    <w:p w:rsidR="00BF0A17" w:rsidRPr="00FE3933" w:rsidRDefault="00BF0A17" w:rsidP="00BD6FBC">
      <w:pPr>
        <w:pStyle w:val="Default"/>
        <w:rPr>
          <w:b/>
          <w:bCs/>
          <w:color w:val="auto"/>
        </w:rPr>
      </w:pPr>
    </w:p>
    <w:p w:rsidR="00BF0A17" w:rsidRPr="00FE3933" w:rsidRDefault="00BF0A17" w:rsidP="00BD6FBC">
      <w:pPr>
        <w:pStyle w:val="Default"/>
        <w:rPr>
          <w:color w:val="aut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969"/>
        <w:gridCol w:w="2835"/>
      </w:tblGrid>
      <w:tr w:rsidR="00BD6FBC" w:rsidRPr="00FE3933" w:rsidTr="00925F2D">
        <w:trPr>
          <w:trHeight w:val="110"/>
        </w:trPr>
        <w:tc>
          <w:tcPr>
            <w:tcW w:w="2518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Группа </w:t>
            </w:r>
          </w:p>
        </w:tc>
        <w:tc>
          <w:tcPr>
            <w:tcW w:w="3969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Воспитатели </w:t>
            </w:r>
          </w:p>
        </w:tc>
        <w:tc>
          <w:tcPr>
            <w:tcW w:w="2835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Младшие воспитатели </w:t>
            </w:r>
          </w:p>
        </w:tc>
      </w:tr>
      <w:tr w:rsidR="00A5268A" w:rsidRPr="00FE3933" w:rsidTr="00925F2D">
        <w:trPr>
          <w:trHeight w:val="390"/>
        </w:trPr>
        <w:tc>
          <w:tcPr>
            <w:tcW w:w="2518" w:type="dxa"/>
          </w:tcPr>
          <w:p w:rsidR="00A5268A" w:rsidRPr="00FE3933" w:rsidRDefault="00906AA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 группа раннего развития</w:t>
            </w:r>
          </w:p>
        </w:tc>
        <w:tc>
          <w:tcPr>
            <w:tcW w:w="3969" w:type="dxa"/>
          </w:tcPr>
          <w:p w:rsidR="0070421C" w:rsidRPr="00FE3933" w:rsidRDefault="0070421C" w:rsidP="0070421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Денисова Светлана Александровна </w:t>
            </w:r>
          </w:p>
          <w:p w:rsidR="00A5268A" w:rsidRPr="00FE3933" w:rsidRDefault="0070421C" w:rsidP="0070421C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Абдулвалеева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Гульназ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Ильдусовна</w:t>
            </w:r>
            <w:proofErr w:type="spellEnd"/>
          </w:p>
        </w:tc>
        <w:tc>
          <w:tcPr>
            <w:tcW w:w="2835" w:type="dxa"/>
          </w:tcPr>
          <w:p w:rsidR="00A5268A" w:rsidRPr="00963C05" w:rsidRDefault="0070421C" w:rsidP="0070421C">
            <w:pPr>
              <w:pStyle w:val="Default"/>
              <w:rPr>
                <w:color w:val="auto"/>
              </w:rPr>
            </w:pPr>
            <w:r w:rsidRPr="00963C05">
              <w:rPr>
                <w:color w:val="auto"/>
              </w:rPr>
              <w:t xml:space="preserve">Филиппова Зинаида Ивановна </w:t>
            </w:r>
          </w:p>
        </w:tc>
      </w:tr>
      <w:tr w:rsidR="00A5268A" w:rsidRPr="00FE3933" w:rsidTr="0007117F">
        <w:trPr>
          <w:trHeight w:val="597"/>
        </w:trPr>
        <w:tc>
          <w:tcPr>
            <w:tcW w:w="2518" w:type="dxa"/>
          </w:tcPr>
          <w:p w:rsidR="00A5268A" w:rsidRPr="00FE3933" w:rsidRDefault="00A5268A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Средняя </w:t>
            </w:r>
          </w:p>
        </w:tc>
        <w:tc>
          <w:tcPr>
            <w:tcW w:w="3969" w:type="dxa"/>
          </w:tcPr>
          <w:p w:rsidR="0070421C" w:rsidRPr="00FE3933" w:rsidRDefault="0070421C" w:rsidP="0070421C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Нуруллина</w:t>
            </w:r>
            <w:proofErr w:type="spellEnd"/>
            <w:r w:rsidRPr="00FE3933">
              <w:rPr>
                <w:color w:val="auto"/>
              </w:rPr>
              <w:t xml:space="preserve"> Эльвира </w:t>
            </w:r>
            <w:proofErr w:type="spellStart"/>
            <w:r w:rsidRPr="00FE3933">
              <w:rPr>
                <w:color w:val="auto"/>
              </w:rPr>
              <w:t>Камзяновна</w:t>
            </w:r>
            <w:proofErr w:type="spellEnd"/>
          </w:p>
          <w:p w:rsidR="00A5268A" w:rsidRPr="00FE3933" w:rsidRDefault="00830F31" w:rsidP="00830F31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Фаизова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Айсылу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Радиковна</w:t>
            </w:r>
            <w:proofErr w:type="spellEnd"/>
          </w:p>
        </w:tc>
        <w:tc>
          <w:tcPr>
            <w:tcW w:w="2835" w:type="dxa"/>
          </w:tcPr>
          <w:p w:rsidR="00A5268A" w:rsidRPr="00963C05" w:rsidRDefault="00963C05" w:rsidP="00006215">
            <w:pPr>
              <w:pStyle w:val="Default"/>
              <w:rPr>
                <w:color w:val="auto"/>
              </w:rPr>
            </w:pPr>
            <w:proofErr w:type="spellStart"/>
            <w:r w:rsidRPr="00963C05">
              <w:rPr>
                <w:color w:val="auto"/>
              </w:rPr>
              <w:t>Мухамедярова</w:t>
            </w:r>
            <w:proofErr w:type="spellEnd"/>
            <w:r w:rsidRPr="00963C05">
              <w:rPr>
                <w:color w:val="auto"/>
              </w:rPr>
              <w:t xml:space="preserve"> </w:t>
            </w:r>
            <w:r w:rsidR="0070421C" w:rsidRPr="00963C05">
              <w:rPr>
                <w:color w:val="auto"/>
              </w:rPr>
              <w:t xml:space="preserve">Эльмира </w:t>
            </w:r>
            <w:proofErr w:type="spellStart"/>
            <w:r w:rsidR="0070421C" w:rsidRPr="00963C05">
              <w:rPr>
                <w:color w:val="auto"/>
              </w:rPr>
              <w:t>Киямовна</w:t>
            </w:r>
            <w:proofErr w:type="spellEnd"/>
          </w:p>
        </w:tc>
      </w:tr>
      <w:tr w:rsidR="00A5268A" w:rsidRPr="00FE3933" w:rsidTr="00925F2D">
        <w:trPr>
          <w:trHeight w:val="250"/>
        </w:trPr>
        <w:tc>
          <w:tcPr>
            <w:tcW w:w="2518" w:type="dxa"/>
          </w:tcPr>
          <w:p w:rsidR="00A5268A" w:rsidRPr="00FE3933" w:rsidRDefault="00A5268A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Старшая</w:t>
            </w:r>
          </w:p>
        </w:tc>
        <w:tc>
          <w:tcPr>
            <w:tcW w:w="3969" w:type="dxa"/>
          </w:tcPr>
          <w:p w:rsidR="0070421C" w:rsidRPr="00FE3933" w:rsidRDefault="0070421C" w:rsidP="0070421C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Хакимова </w:t>
            </w:r>
            <w:proofErr w:type="spellStart"/>
            <w:r w:rsidRPr="00FE3933">
              <w:rPr>
                <w:color w:val="auto"/>
              </w:rPr>
              <w:t>ГульназФаилевна</w:t>
            </w:r>
            <w:proofErr w:type="spellEnd"/>
          </w:p>
          <w:p w:rsidR="00A5268A" w:rsidRDefault="00830F31" w:rsidP="0070421C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Фаизова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Айсылу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Радиковна</w:t>
            </w:r>
            <w:proofErr w:type="spellEnd"/>
          </w:p>
          <w:p w:rsidR="00830F31" w:rsidRPr="00FE3933" w:rsidRDefault="00906AA4" w:rsidP="0070421C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Мине</w:t>
            </w:r>
            <w:r w:rsidR="00830F31" w:rsidRPr="00FE3933">
              <w:rPr>
                <w:color w:val="auto"/>
              </w:rPr>
              <w:t>каева</w:t>
            </w:r>
            <w:proofErr w:type="spellEnd"/>
            <w:r w:rsidR="00830F31" w:rsidRPr="00FE3933">
              <w:rPr>
                <w:color w:val="auto"/>
              </w:rPr>
              <w:t xml:space="preserve"> </w:t>
            </w:r>
            <w:proofErr w:type="spellStart"/>
            <w:r w:rsidR="00830F31" w:rsidRPr="00FE3933">
              <w:rPr>
                <w:color w:val="auto"/>
              </w:rPr>
              <w:t>Нурсиня</w:t>
            </w:r>
            <w:proofErr w:type="spellEnd"/>
            <w:r w:rsidR="00830F31" w:rsidRPr="00FE3933">
              <w:rPr>
                <w:color w:val="auto"/>
              </w:rPr>
              <w:t xml:space="preserve"> </w:t>
            </w:r>
            <w:proofErr w:type="spellStart"/>
            <w:r w:rsidR="00830F31" w:rsidRPr="00FE3933">
              <w:rPr>
                <w:color w:val="auto"/>
              </w:rPr>
              <w:t>Ахметовна</w:t>
            </w:r>
            <w:proofErr w:type="spellEnd"/>
            <w:r w:rsidR="00830F31" w:rsidRPr="00FE3933">
              <w:rPr>
                <w:color w:val="auto"/>
              </w:rPr>
              <w:t xml:space="preserve"> </w:t>
            </w:r>
          </w:p>
        </w:tc>
        <w:tc>
          <w:tcPr>
            <w:tcW w:w="2835" w:type="dxa"/>
          </w:tcPr>
          <w:p w:rsidR="00A5268A" w:rsidRPr="00FE3933" w:rsidRDefault="0070421C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Бильданова</w:t>
            </w:r>
            <w:proofErr w:type="spellEnd"/>
            <w:r w:rsidRPr="00FE3933">
              <w:rPr>
                <w:color w:val="auto"/>
              </w:rPr>
              <w:t xml:space="preserve"> Венера </w:t>
            </w:r>
            <w:proofErr w:type="spellStart"/>
            <w:r w:rsidRPr="00FE3933">
              <w:rPr>
                <w:color w:val="auto"/>
              </w:rPr>
              <w:t>Файзуловна</w:t>
            </w:r>
            <w:proofErr w:type="spellEnd"/>
          </w:p>
        </w:tc>
      </w:tr>
      <w:tr w:rsidR="00A5268A" w:rsidRPr="00FE3933" w:rsidTr="00925F2D">
        <w:trPr>
          <w:trHeight w:val="250"/>
        </w:trPr>
        <w:tc>
          <w:tcPr>
            <w:tcW w:w="2518" w:type="dxa"/>
          </w:tcPr>
          <w:p w:rsidR="00A5268A" w:rsidRPr="00FE3933" w:rsidRDefault="00A5268A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Подготовительная</w:t>
            </w:r>
          </w:p>
        </w:tc>
        <w:tc>
          <w:tcPr>
            <w:tcW w:w="3969" w:type="dxa"/>
          </w:tcPr>
          <w:p w:rsidR="0070421C" w:rsidRPr="00FE3933" w:rsidRDefault="0070421C" w:rsidP="0070421C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Анжелика Викторовна</w:t>
            </w:r>
          </w:p>
          <w:p w:rsidR="00A5268A" w:rsidRDefault="00906AA4" w:rsidP="0070421C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Мине</w:t>
            </w:r>
            <w:r w:rsidR="0070421C" w:rsidRPr="00FE3933">
              <w:rPr>
                <w:color w:val="auto"/>
              </w:rPr>
              <w:t>каева</w:t>
            </w:r>
            <w:proofErr w:type="spellEnd"/>
            <w:r w:rsidR="0070421C" w:rsidRPr="00FE3933">
              <w:rPr>
                <w:color w:val="auto"/>
              </w:rPr>
              <w:t xml:space="preserve"> </w:t>
            </w:r>
            <w:proofErr w:type="spellStart"/>
            <w:r w:rsidR="0070421C" w:rsidRPr="00FE3933">
              <w:rPr>
                <w:color w:val="auto"/>
              </w:rPr>
              <w:t>Нурсиня</w:t>
            </w:r>
            <w:proofErr w:type="spellEnd"/>
            <w:r w:rsidR="0070421C" w:rsidRPr="00FE3933">
              <w:rPr>
                <w:color w:val="auto"/>
              </w:rPr>
              <w:t xml:space="preserve"> </w:t>
            </w:r>
            <w:proofErr w:type="spellStart"/>
            <w:r w:rsidR="0070421C" w:rsidRPr="00FE3933">
              <w:rPr>
                <w:color w:val="auto"/>
              </w:rPr>
              <w:t>Ахметовна</w:t>
            </w:r>
            <w:proofErr w:type="spellEnd"/>
          </w:p>
          <w:p w:rsidR="00830F31" w:rsidRPr="00FE3933" w:rsidRDefault="00830F31" w:rsidP="0070421C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Абдулвалеева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Гульназ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Ильдусовна</w:t>
            </w:r>
            <w:proofErr w:type="spellEnd"/>
          </w:p>
        </w:tc>
        <w:tc>
          <w:tcPr>
            <w:tcW w:w="2835" w:type="dxa"/>
          </w:tcPr>
          <w:p w:rsidR="00A5268A" w:rsidRPr="00FE3933" w:rsidRDefault="0070421C" w:rsidP="0070421C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Хамадиева</w:t>
            </w:r>
            <w:proofErr w:type="spellEnd"/>
            <w:r w:rsidRPr="00FE3933">
              <w:rPr>
                <w:color w:val="auto"/>
              </w:rPr>
              <w:t xml:space="preserve"> Лилия </w:t>
            </w:r>
            <w:proofErr w:type="spellStart"/>
            <w:r w:rsidRPr="00FE3933">
              <w:rPr>
                <w:color w:val="auto"/>
              </w:rPr>
              <w:t>Вахитовна</w:t>
            </w:r>
            <w:proofErr w:type="spellEnd"/>
            <w:r w:rsidRPr="00FE3933">
              <w:rPr>
                <w:color w:val="auto"/>
              </w:rPr>
              <w:t xml:space="preserve"> </w:t>
            </w:r>
          </w:p>
        </w:tc>
      </w:tr>
    </w:tbl>
    <w:p w:rsidR="00DA5CBC" w:rsidRPr="00FE3933" w:rsidRDefault="00DA5CBC" w:rsidP="00BD6FBC">
      <w:pPr>
        <w:rPr>
          <w:rFonts w:ascii="Times New Roman" w:hAnsi="Times New Roman" w:cs="Times New Roman"/>
          <w:sz w:val="24"/>
          <w:szCs w:val="24"/>
        </w:rPr>
      </w:pPr>
    </w:p>
    <w:p w:rsidR="00BD6FBC" w:rsidRPr="00FE3933" w:rsidRDefault="00BF0A17" w:rsidP="00BD6FBC">
      <w:pPr>
        <w:rPr>
          <w:rFonts w:ascii="Times New Roman" w:hAnsi="Times New Roman" w:cs="Times New Roman"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>НАПРАВЛЕНИЯ В РАБОТЕ (САМООБРАЗОВАНИЕ)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26"/>
        <w:gridCol w:w="3080"/>
        <w:gridCol w:w="1866"/>
        <w:gridCol w:w="1866"/>
      </w:tblGrid>
      <w:tr w:rsidR="00BD6FBC" w:rsidRPr="00FE3933" w:rsidTr="00925F2D">
        <w:trPr>
          <w:trHeight w:val="46"/>
        </w:trPr>
        <w:tc>
          <w:tcPr>
            <w:tcW w:w="392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>№</w:t>
            </w:r>
          </w:p>
        </w:tc>
        <w:tc>
          <w:tcPr>
            <w:tcW w:w="2126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Ф.И.О. </w:t>
            </w:r>
          </w:p>
        </w:tc>
        <w:tc>
          <w:tcPr>
            <w:tcW w:w="3080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Тема </w:t>
            </w:r>
          </w:p>
        </w:tc>
        <w:tc>
          <w:tcPr>
            <w:tcW w:w="1866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Сроки проведения </w:t>
            </w:r>
          </w:p>
        </w:tc>
        <w:tc>
          <w:tcPr>
            <w:tcW w:w="1866" w:type="dxa"/>
          </w:tcPr>
          <w:p w:rsidR="00BD6FBC" w:rsidRPr="00FE3933" w:rsidRDefault="00BD6FBC">
            <w:pPr>
              <w:pStyle w:val="Default"/>
              <w:rPr>
                <w:color w:val="auto"/>
              </w:rPr>
            </w:pPr>
            <w:r w:rsidRPr="00FE3933">
              <w:rPr>
                <w:b/>
                <w:bCs/>
                <w:color w:val="auto"/>
              </w:rPr>
              <w:t xml:space="preserve">Форма работы </w:t>
            </w:r>
          </w:p>
        </w:tc>
      </w:tr>
      <w:tr w:rsidR="00387A69" w:rsidRPr="00FE3933" w:rsidTr="00925F2D">
        <w:trPr>
          <w:trHeight w:val="225"/>
        </w:trPr>
        <w:tc>
          <w:tcPr>
            <w:tcW w:w="392" w:type="dxa"/>
          </w:tcPr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</w:t>
            </w:r>
          </w:p>
        </w:tc>
        <w:tc>
          <w:tcPr>
            <w:tcW w:w="2126" w:type="dxa"/>
          </w:tcPr>
          <w:p w:rsidR="00387A69" w:rsidRPr="00FE3933" w:rsidRDefault="00B1004E" w:rsidP="008F681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Ахсанова</w:t>
            </w:r>
            <w:proofErr w:type="spellEnd"/>
            <w:r w:rsidRPr="00FE3933">
              <w:rPr>
                <w:color w:val="auto"/>
              </w:rPr>
              <w:t xml:space="preserve"> А.В.</w:t>
            </w:r>
          </w:p>
        </w:tc>
        <w:tc>
          <w:tcPr>
            <w:tcW w:w="3080" w:type="dxa"/>
          </w:tcPr>
          <w:p w:rsidR="00387A69" w:rsidRPr="00FE3933" w:rsidRDefault="008B42EA" w:rsidP="001D5E47">
            <w:pPr>
              <w:pStyle w:val="a4"/>
              <w:jc w:val="both"/>
              <w:rPr>
                <w:bCs/>
              </w:rPr>
            </w:pPr>
            <w:r w:rsidRPr="00FE3933">
              <w:t>«</w:t>
            </w:r>
            <w:r w:rsidR="000F7A57" w:rsidRPr="00FE3933">
              <w:t xml:space="preserve">Обучение старших </w:t>
            </w:r>
            <w:r w:rsidR="00B1004E" w:rsidRPr="00FE3933">
              <w:t xml:space="preserve"> дошкольников б</w:t>
            </w:r>
            <w:r w:rsidRPr="00FE3933">
              <w:t>езопасному поведению на дорогах»</w:t>
            </w:r>
            <w:r w:rsidR="00B1004E" w:rsidRPr="00FE3933">
              <w:t xml:space="preserve"> </w:t>
            </w:r>
          </w:p>
        </w:tc>
        <w:tc>
          <w:tcPr>
            <w:tcW w:w="1866" w:type="dxa"/>
          </w:tcPr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387A69" w:rsidRPr="00FE3933" w:rsidRDefault="00387A69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B1004E" w:rsidRPr="00FE3933" w:rsidTr="00925F2D">
        <w:trPr>
          <w:trHeight w:val="117"/>
        </w:trPr>
        <w:tc>
          <w:tcPr>
            <w:tcW w:w="392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2 </w:t>
            </w:r>
          </w:p>
        </w:tc>
        <w:tc>
          <w:tcPr>
            <w:tcW w:w="2126" w:type="dxa"/>
          </w:tcPr>
          <w:p w:rsidR="00B1004E" w:rsidRPr="00FE3933" w:rsidRDefault="00906AA4" w:rsidP="005B4B11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Мине</w:t>
            </w:r>
            <w:r w:rsidR="00B1004E" w:rsidRPr="00FE3933">
              <w:rPr>
                <w:color w:val="auto"/>
              </w:rPr>
              <w:t>каева</w:t>
            </w:r>
            <w:proofErr w:type="spellEnd"/>
            <w:r w:rsidR="00B1004E" w:rsidRPr="00FE3933">
              <w:rPr>
                <w:color w:val="auto"/>
              </w:rPr>
              <w:t xml:space="preserve"> Н.А.</w:t>
            </w:r>
          </w:p>
        </w:tc>
        <w:tc>
          <w:tcPr>
            <w:tcW w:w="3080" w:type="dxa"/>
          </w:tcPr>
          <w:p w:rsidR="00B1004E" w:rsidRPr="00FE3933" w:rsidRDefault="008B42EA" w:rsidP="008F6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«Воспитание экологической культуры детей через экологические игры»</w:t>
            </w:r>
          </w:p>
        </w:tc>
        <w:tc>
          <w:tcPr>
            <w:tcW w:w="1866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отчет. </w:t>
            </w:r>
          </w:p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B1004E" w:rsidRPr="00FE3933" w:rsidTr="00925F2D">
        <w:trPr>
          <w:trHeight w:val="202"/>
        </w:trPr>
        <w:tc>
          <w:tcPr>
            <w:tcW w:w="392" w:type="dxa"/>
          </w:tcPr>
          <w:p w:rsidR="00B1004E" w:rsidRPr="00A97D41" w:rsidRDefault="00B1004E" w:rsidP="008F6811">
            <w:pPr>
              <w:pStyle w:val="Default"/>
              <w:rPr>
                <w:color w:val="auto"/>
              </w:rPr>
            </w:pPr>
            <w:r w:rsidRPr="00A97D41">
              <w:rPr>
                <w:color w:val="auto"/>
              </w:rPr>
              <w:t xml:space="preserve">3 </w:t>
            </w:r>
          </w:p>
        </w:tc>
        <w:tc>
          <w:tcPr>
            <w:tcW w:w="2126" w:type="dxa"/>
          </w:tcPr>
          <w:p w:rsidR="00B1004E" w:rsidRPr="00A97D41" w:rsidRDefault="00667BB2" w:rsidP="005B4B11">
            <w:pPr>
              <w:pStyle w:val="Default"/>
              <w:rPr>
                <w:color w:val="auto"/>
              </w:rPr>
            </w:pPr>
            <w:proofErr w:type="spellStart"/>
            <w:r w:rsidRPr="00A97D41">
              <w:rPr>
                <w:color w:val="auto"/>
              </w:rPr>
              <w:t>Абдулва</w:t>
            </w:r>
            <w:r w:rsidR="00A97D41" w:rsidRPr="00A97D41">
              <w:rPr>
                <w:color w:val="auto"/>
              </w:rPr>
              <w:t>леева</w:t>
            </w:r>
            <w:proofErr w:type="spellEnd"/>
            <w:r w:rsidR="00A97D41" w:rsidRPr="00A97D41">
              <w:rPr>
                <w:color w:val="auto"/>
              </w:rPr>
              <w:t xml:space="preserve">  Г.И</w:t>
            </w:r>
          </w:p>
        </w:tc>
        <w:tc>
          <w:tcPr>
            <w:tcW w:w="3080" w:type="dxa"/>
          </w:tcPr>
          <w:p w:rsidR="00B1004E" w:rsidRPr="00A97D41" w:rsidRDefault="00667BB2" w:rsidP="008F6811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D41">
              <w:rPr>
                <w:rFonts w:ascii="Times New Roman" w:hAnsi="Times New Roman" w:cs="Times New Roman"/>
                <w:sz w:val="24"/>
                <w:szCs w:val="24"/>
              </w:rPr>
              <w:t>«Сенсорное развитие детей раннего возраста посредством игровой деятельности»</w:t>
            </w:r>
          </w:p>
        </w:tc>
        <w:tc>
          <w:tcPr>
            <w:tcW w:w="1866" w:type="dxa"/>
          </w:tcPr>
          <w:p w:rsidR="00B1004E" w:rsidRPr="00A97D41" w:rsidRDefault="00B1004E" w:rsidP="008F6811">
            <w:pPr>
              <w:pStyle w:val="Default"/>
              <w:rPr>
                <w:color w:val="auto"/>
              </w:rPr>
            </w:pPr>
            <w:r w:rsidRPr="00A97D41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A97D41" w:rsidRDefault="00B1004E" w:rsidP="008F6811">
            <w:pPr>
              <w:pStyle w:val="Default"/>
              <w:rPr>
                <w:color w:val="auto"/>
              </w:rPr>
            </w:pPr>
            <w:r w:rsidRPr="00A97D41">
              <w:rPr>
                <w:color w:val="auto"/>
              </w:rPr>
              <w:t xml:space="preserve">Творческий отчет. </w:t>
            </w:r>
          </w:p>
          <w:p w:rsidR="00B1004E" w:rsidRPr="00A97D41" w:rsidRDefault="00B1004E" w:rsidP="008F6811">
            <w:pPr>
              <w:pStyle w:val="Default"/>
              <w:rPr>
                <w:color w:val="auto"/>
              </w:rPr>
            </w:pPr>
            <w:r w:rsidRPr="00A97D41">
              <w:rPr>
                <w:color w:val="auto"/>
              </w:rPr>
              <w:t xml:space="preserve">Открытое занятие </w:t>
            </w:r>
          </w:p>
        </w:tc>
      </w:tr>
      <w:tr w:rsidR="00B1004E" w:rsidRPr="00FE3933" w:rsidTr="00925F2D">
        <w:trPr>
          <w:trHeight w:val="246"/>
        </w:trPr>
        <w:tc>
          <w:tcPr>
            <w:tcW w:w="392" w:type="dxa"/>
            <w:shd w:val="clear" w:color="auto" w:fill="auto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4 </w:t>
            </w:r>
          </w:p>
        </w:tc>
        <w:tc>
          <w:tcPr>
            <w:tcW w:w="2126" w:type="dxa"/>
          </w:tcPr>
          <w:p w:rsidR="00B1004E" w:rsidRPr="00FE3933" w:rsidRDefault="00B1004E" w:rsidP="005B4B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Хакимова Г.Ф.</w:t>
            </w:r>
          </w:p>
        </w:tc>
        <w:tc>
          <w:tcPr>
            <w:tcW w:w="3080" w:type="dxa"/>
            <w:shd w:val="clear" w:color="auto" w:fill="auto"/>
          </w:tcPr>
          <w:p w:rsidR="00C30C50" w:rsidRPr="00FE3933" w:rsidRDefault="00C30C50" w:rsidP="00C30C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Style w:val="af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«Экологическое воспитание детей дошкольного возраста»</w:t>
            </w:r>
          </w:p>
          <w:p w:rsidR="00B1004E" w:rsidRPr="00FE3933" w:rsidRDefault="00B1004E" w:rsidP="004D58AD">
            <w:pPr>
              <w:pStyle w:val="a4"/>
            </w:pPr>
          </w:p>
        </w:tc>
        <w:tc>
          <w:tcPr>
            <w:tcW w:w="1866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отчет. </w:t>
            </w:r>
          </w:p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</w:p>
        </w:tc>
      </w:tr>
      <w:tr w:rsidR="00B1004E" w:rsidRPr="00FE3933" w:rsidTr="00925F2D">
        <w:trPr>
          <w:trHeight w:val="246"/>
        </w:trPr>
        <w:tc>
          <w:tcPr>
            <w:tcW w:w="392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5</w:t>
            </w:r>
          </w:p>
        </w:tc>
        <w:tc>
          <w:tcPr>
            <w:tcW w:w="2126" w:type="dxa"/>
          </w:tcPr>
          <w:p w:rsidR="00B1004E" w:rsidRPr="00FE3933" w:rsidRDefault="00B1004E" w:rsidP="005B4B1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Нуруллина</w:t>
            </w:r>
            <w:proofErr w:type="spellEnd"/>
            <w:r w:rsidRPr="00FE3933">
              <w:rPr>
                <w:color w:val="auto"/>
              </w:rPr>
              <w:t xml:space="preserve"> Э.К.</w:t>
            </w:r>
          </w:p>
        </w:tc>
        <w:tc>
          <w:tcPr>
            <w:tcW w:w="3080" w:type="dxa"/>
          </w:tcPr>
          <w:p w:rsidR="00B1004E" w:rsidRPr="00FE3933" w:rsidRDefault="003B064F" w:rsidP="00925F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«Развитие речи детей по средствам ознакомления с окружающим миром»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B1004E" w:rsidRPr="00FE3933" w:rsidTr="00925F2D">
        <w:trPr>
          <w:trHeight w:val="246"/>
        </w:trPr>
        <w:tc>
          <w:tcPr>
            <w:tcW w:w="392" w:type="dxa"/>
          </w:tcPr>
          <w:p w:rsidR="00B1004E" w:rsidRPr="00FE3933" w:rsidRDefault="00B1004E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6</w:t>
            </w:r>
          </w:p>
        </w:tc>
        <w:tc>
          <w:tcPr>
            <w:tcW w:w="2126" w:type="dxa"/>
          </w:tcPr>
          <w:p w:rsidR="00B1004E" w:rsidRPr="00FE3933" w:rsidRDefault="00B1004E" w:rsidP="005B4B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Денисова С.А.</w:t>
            </w:r>
          </w:p>
        </w:tc>
        <w:tc>
          <w:tcPr>
            <w:tcW w:w="3080" w:type="dxa"/>
          </w:tcPr>
          <w:p w:rsidR="00B1004E" w:rsidRPr="00FE3933" w:rsidRDefault="003645F6" w:rsidP="00925F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Cs/>
                <w:sz w:val="24"/>
                <w:szCs w:val="24"/>
              </w:rPr>
              <w:t>«Дидактические игры и упражнения в обучении детей основам математики»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В течение года </w:t>
            </w:r>
          </w:p>
        </w:tc>
        <w:tc>
          <w:tcPr>
            <w:tcW w:w="1866" w:type="dxa"/>
          </w:tcPr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B1004E" w:rsidRPr="00FE3933" w:rsidRDefault="00B1004E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занятие </w:t>
            </w:r>
          </w:p>
        </w:tc>
      </w:tr>
      <w:tr w:rsidR="00A97D41" w:rsidRPr="00FE3933" w:rsidTr="00925F2D">
        <w:trPr>
          <w:trHeight w:val="246"/>
        </w:trPr>
        <w:tc>
          <w:tcPr>
            <w:tcW w:w="392" w:type="dxa"/>
          </w:tcPr>
          <w:p w:rsidR="00A97D41" w:rsidRPr="00DF1A97" w:rsidRDefault="00A97D41" w:rsidP="008F6811">
            <w:pPr>
              <w:pStyle w:val="Default"/>
              <w:rPr>
                <w:color w:val="auto"/>
              </w:rPr>
            </w:pPr>
            <w:r w:rsidRPr="00DF1A97">
              <w:rPr>
                <w:color w:val="auto"/>
              </w:rPr>
              <w:t>7</w:t>
            </w:r>
          </w:p>
        </w:tc>
        <w:tc>
          <w:tcPr>
            <w:tcW w:w="2126" w:type="dxa"/>
          </w:tcPr>
          <w:p w:rsidR="00A97D41" w:rsidRPr="00DF1A97" w:rsidRDefault="00A97D41" w:rsidP="005B4B11">
            <w:pPr>
              <w:pStyle w:val="Default"/>
              <w:rPr>
                <w:color w:val="auto"/>
              </w:rPr>
            </w:pPr>
            <w:proofErr w:type="spellStart"/>
            <w:r w:rsidRPr="00DF1A97">
              <w:rPr>
                <w:color w:val="auto"/>
              </w:rPr>
              <w:t>Фаизова</w:t>
            </w:r>
            <w:proofErr w:type="spellEnd"/>
            <w:r w:rsidRPr="00DF1A97">
              <w:rPr>
                <w:color w:val="auto"/>
              </w:rPr>
              <w:t xml:space="preserve"> А.Р.</w:t>
            </w:r>
          </w:p>
        </w:tc>
        <w:tc>
          <w:tcPr>
            <w:tcW w:w="3080" w:type="dxa"/>
          </w:tcPr>
          <w:p w:rsidR="00A97D41" w:rsidRPr="00FE3933" w:rsidRDefault="005E13CB" w:rsidP="00925F2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 Развитие татарской речи у дошкольников через игровую деятельность»</w:t>
            </w:r>
          </w:p>
        </w:tc>
        <w:tc>
          <w:tcPr>
            <w:tcW w:w="1866" w:type="dxa"/>
          </w:tcPr>
          <w:p w:rsidR="00A97D41" w:rsidRPr="00FE3933" w:rsidRDefault="00A23399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B7651D" w:rsidRPr="00FE3933" w:rsidRDefault="00B7651D" w:rsidP="00B765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Творческий отчет </w:t>
            </w:r>
          </w:p>
          <w:p w:rsidR="00A97D41" w:rsidRPr="00FE3933" w:rsidRDefault="00B7651D" w:rsidP="00B7651D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Открытое </w:t>
            </w:r>
            <w:r w:rsidRPr="00FE3933">
              <w:rPr>
                <w:color w:val="auto"/>
              </w:rPr>
              <w:lastRenderedPageBreak/>
              <w:t>занятие</w:t>
            </w:r>
          </w:p>
        </w:tc>
      </w:tr>
      <w:tr w:rsidR="001D5E47" w:rsidRPr="00FE3933" w:rsidTr="00925F2D">
        <w:trPr>
          <w:trHeight w:val="246"/>
        </w:trPr>
        <w:tc>
          <w:tcPr>
            <w:tcW w:w="392" w:type="dxa"/>
          </w:tcPr>
          <w:p w:rsidR="001D5E47" w:rsidRPr="00FE3933" w:rsidRDefault="001D5E47" w:rsidP="008F681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lastRenderedPageBreak/>
              <w:t>8</w:t>
            </w:r>
          </w:p>
        </w:tc>
        <w:tc>
          <w:tcPr>
            <w:tcW w:w="2126" w:type="dxa"/>
          </w:tcPr>
          <w:p w:rsidR="001D5E47" w:rsidRPr="00FE3933" w:rsidRDefault="00925F2D" w:rsidP="008F6811">
            <w:pPr>
              <w:pStyle w:val="Default"/>
              <w:rPr>
                <w:color w:val="auto"/>
              </w:rPr>
            </w:pPr>
            <w:proofErr w:type="spellStart"/>
            <w:r w:rsidRPr="00FE3933">
              <w:rPr>
                <w:color w:val="auto"/>
              </w:rPr>
              <w:t>Вафина</w:t>
            </w:r>
            <w:proofErr w:type="spellEnd"/>
            <w:r w:rsidRPr="00FE3933">
              <w:rPr>
                <w:color w:val="auto"/>
              </w:rPr>
              <w:t xml:space="preserve"> Лейла </w:t>
            </w:r>
            <w:proofErr w:type="spellStart"/>
            <w:r w:rsidRPr="00FE3933">
              <w:rPr>
                <w:color w:val="auto"/>
              </w:rPr>
              <w:t>Мансуровна</w:t>
            </w:r>
            <w:proofErr w:type="spellEnd"/>
          </w:p>
        </w:tc>
        <w:tc>
          <w:tcPr>
            <w:tcW w:w="3080" w:type="dxa"/>
          </w:tcPr>
          <w:p w:rsidR="001D5E47" w:rsidRPr="00FE3933" w:rsidRDefault="003403C7" w:rsidP="00925F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Формирование слоговой структуры слова у детей с ОНР дошкольного возраста</w:t>
            </w:r>
          </w:p>
        </w:tc>
        <w:tc>
          <w:tcPr>
            <w:tcW w:w="1866" w:type="dxa"/>
          </w:tcPr>
          <w:p w:rsidR="001D5E47" w:rsidRPr="00FE3933" w:rsidRDefault="00E1507A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В течение года</w:t>
            </w:r>
          </w:p>
        </w:tc>
        <w:tc>
          <w:tcPr>
            <w:tcW w:w="1866" w:type="dxa"/>
          </w:tcPr>
          <w:p w:rsidR="001D5E47" w:rsidRPr="00FE3933" w:rsidRDefault="00E1507A" w:rsidP="006E7385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>Творческий отчет</w:t>
            </w:r>
          </w:p>
        </w:tc>
      </w:tr>
    </w:tbl>
    <w:p w:rsidR="0026098B" w:rsidRPr="00FE3933" w:rsidRDefault="0026098B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101" w:rsidRPr="00FE3933" w:rsidRDefault="0095010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Работа с педагогическими кадрами, повышение их квалификации, аттестация</w:t>
      </w:r>
    </w:p>
    <w:p w:rsidR="000A7BF7" w:rsidRPr="00FE3933" w:rsidRDefault="000A7BF7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69266B" w:rsidRPr="00FE3933" w:rsidTr="00AD1F54">
        <w:tc>
          <w:tcPr>
            <w:tcW w:w="9571" w:type="dxa"/>
            <w:gridSpan w:val="3"/>
          </w:tcPr>
          <w:p w:rsidR="0069266B" w:rsidRPr="00FE3933" w:rsidRDefault="0069266B" w:rsidP="0069266B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Сентябрь 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0A7BF7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A7BF7" w:rsidRPr="00FE3933" w:rsidRDefault="000A7BF7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0A7BF7" w:rsidRPr="00FE3933" w:rsidRDefault="000A7BF7" w:rsidP="000A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65B54" w:rsidRPr="00FE3933" w:rsidTr="00565B54">
        <w:tc>
          <w:tcPr>
            <w:tcW w:w="675" w:type="dxa"/>
          </w:tcPr>
          <w:p w:rsidR="00565B54" w:rsidRPr="00FE3933" w:rsidRDefault="00565B54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565B54" w:rsidRPr="00FE3933" w:rsidRDefault="00565B54" w:rsidP="000A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565B54" w:rsidRPr="00FE3933" w:rsidRDefault="00565B54" w:rsidP="000A7B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65B54" w:rsidRPr="00FE3933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педагогов по охране жизни и здоровья детей,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A7BF7" w:rsidRPr="00FE3933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3191" w:type="dxa"/>
          </w:tcPr>
          <w:p w:rsidR="000A7BF7" w:rsidRPr="00FE3933" w:rsidRDefault="00565B54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A7BF7" w:rsidRPr="00FE3933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аттестации.</w:t>
            </w:r>
          </w:p>
        </w:tc>
        <w:tc>
          <w:tcPr>
            <w:tcW w:w="3191" w:type="dxa"/>
          </w:tcPr>
          <w:p w:rsidR="000A7BF7" w:rsidRPr="00FE3933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565B54" w:rsidRPr="00FE3933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с младшим обслуживающим персоналом</w:t>
            </w:r>
          </w:p>
          <w:p w:rsidR="000A7BF7" w:rsidRPr="00FE3933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«Должностные инструкции»</w:t>
            </w:r>
          </w:p>
        </w:tc>
        <w:tc>
          <w:tcPr>
            <w:tcW w:w="3191" w:type="dxa"/>
          </w:tcPr>
          <w:p w:rsidR="000A7BF7" w:rsidRPr="00FE3933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565B54" w:rsidRPr="00FE3933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перспективно-тематического планирования</w:t>
            </w:r>
          </w:p>
          <w:p w:rsidR="000A7BF7" w:rsidRPr="00FE3933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на учебный год</w:t>
            </w:r>
          </w:p>
        </w:tc>
        <w:tc>
          <w:tcPr>
            <w:tcW w:w="3191" w:type="dxa"/>
          </w:tcPr>
          <w:p w:rsidR="00565B54" w:rsidRPr="00FE3933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A7BF7" w:rsidRPr="00FE3933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0A7BF7" w:rsidRPr="00FE3933" w:rsidRDefault="00565B54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3191" w:type="dxa"/>
          </w:tcPr>
          <w:p w:rsidR="00565B54" w:rsidRPr="00FE3933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565B54" w:rsidRPr="00FE3933" w:rsidRDefault="00565B54" w:rsidP="00565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0A7BF7" w:rsidRPr="00FE3933" w:rsidRDefault="00565B54" w:rsidP="00565B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Методическая работа: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Оформление информационного стенда для педагогов.</w:t>
            </w:r>
          </w:p>
          <w:p w:rsidR="0069266B" w:rsidRPr="00FE3933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Подготовка материала для сайта</w:t>
            </w:r>
          </w:p>
        </w:tc>
        <w:tc>
          <w:tcPr>
            <w:tcW w:w="3191" w:type="dxa"/>
          </w:tcPr>
          <w:p w:rsidR="0069266B" w:rsidRPr="00FE3933" w:rsidRDefault="0069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Уточнение тематики самообразования педагогов и</w:t>
            </w:r>
          </w:p>
          <w:p w:rsidR="0069266B" w:rsidRPr="00FE3933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специалистов ДОУ</w:t>
            </w:r>
          </w:p>
        </w:tc>
        <w:tc>
          <w:tcPr>
            <w:tcW w:w="3191" w:type="dxa"/>
          </w:tcPr>
          <w:p w:rsidR="0069266B" w:rsidRPr="00FE3933" w:rsidRDefault="00692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A7BF7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0A7BF7" w:rsidRPr="00FE3933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A7BF7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Смотр-конкурс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«Готовность групп к новому учебному году»</w:t>
            </w:r>
          </w:p>
        </w:tc>
        <w:tc>
          <w:tcPr>
            <w:tcW w:w="3191" w:type="dxa"/>
          </w:tcPr>
          <w:p w:rsidR="000A7BF7" w:rsidRPr="00FE3933" w:rsidRDefault="0035706A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5706A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Открытые просмотры: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Готовность групп к новому учебному году.</w:t>
            </w:r>
          </w:p>
          <w:p w:rsidR="000A7BF7" w:rsidRPr="00FE3933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Оформление родительских уголков.</w:t>
            </w:r>
          </w:p>
        </w:tc>
        <w:tc>
          <w:tcPr>
            <w:tcW w:w="3191" w:type="dxa"/>
          </w:tcPr>
          <w:p w:rsidR="0035706A" w:rsidRPr="00FE3933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FE3933" w:rsidRDefault="0035706A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 для педагогов: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«Организация работы в ДОУ 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неблагополучными</w:t>
            </w:r>
            <w:proofErr w:type="gramEnd"/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семьями».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Консультации по вопросам, вызывающим затруднения у</w:t>
            </w:r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воспитателей.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«Учимся проводить педагогическую диагностику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7BF7" w:rsidRPr="00FE3933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условиях ФГОС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5706A" w:rsidRPr="00FE3933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FE3933" w:rsidRDefault="000A7BF7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Санитарное состояние помещений группы к началу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родительских собраний</w:t>
            </w:r>
          </w:p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</w:p>
          <w:p w:rsidR="000A7BF7" w:rsidRPr="00FE3933" w:rsidRDefault="0069266B" w:rsidP="006926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Готовность групп к началу учебного года</w:t>
            </w:r>
          </w:p>
        </w:tc>
        <w:tc>
          <w:tcPr>
            <w:tcW w:w="3191" w:type="dxa"/>
          </w:tcPr>
          <w:p w:rsidR="0035706A" w:rsidRPr="00FE3933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FE3933" w:rsidRDefault="000A7BF7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A7BF7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0A7BF7" w:rsidRPr="00FE3933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</w:tcPr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«1 сентября – День знаний»</w:t>
            </w:r>
          </w:p>
        </w:tc>
        <w:tc>
          <w:tcPr>
            <w:tcW w:w="3191" w:type="dxa"/>
          </w:tcPr>
          <w:p w:rsidR="0035706A" w:rsidRPr="00FE3933" w:rsidRDefault="0035706A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35706A" w:rsidRPr="00FE3933" w:rsidRDefault="0035706A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69266B" w:rsidRPr="00FE3933" w:rsidRDefault="0035706A" w:rsidP="003570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антропометрии детей всех возрастных групп</w:t>
            </w:r>
          </w:p>
        </w:tc>
        <w:tc>
          <w:tcPr>
            <w:tcW w:w="3191" w:type="dxa"/>
          </w:tcPr>
          <w:p w:rsidR="0069266B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«Мой любимый воспитатель»</w:t>
            </w:r>
          </w:p>
        </w:tc>
        <w:tc>
          <w:tcPr>
            <w:tcW w:w="3191" w:type="dxa"/>
          </w:tcPr>
          <w:p w:rsidR="0069266B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9266B" w:rsidRPr="00FE3933" w:rsidRDefault="0069266B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«Чудесные</w:t>
            </w:r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превращения»</w:t>
            </w:r>
          </w:p>
        </w:tc>
        <w:tc>
          <w:tcPr>
            <w:tcW w:w="3191" w:type="dxa"/>
          </w:tcPr>
          <w:p w:rsidR="0069266B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Сбор сведений о семье, оформление социального паспорта</w:t>
            </w:r>
          </w:p>
          <w:p w:rsidR="0069266B" w:rsidRPr="00FE3933" w:rsidRDefault="0069266B" w:rsidP="0069266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3191" w:type="dxa"/>
          </w:tcPr>
          <w:p w:rsidR="0069266B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266B" w:rsidRPr="00FE3933" w:rsidTr="00565B54">
        <w:tc>
          <w:tcPr>
            <w:tcW w:w="675" w:type="dxa"/>
          </w:tcPr>
          <w:p w:rsidR="0069266B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9266B" w:rsidRPr="00FE3933" w:rsidRDefault="0069266B" w:rsidP="00692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  <w:p w:rsidR="0069266B" w:rsidRPr="00FE3933" w:rsidRDefault="0069266B" w:rsidP="003570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Организационное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14E">
              <w:rPr>
                <w:rFonts w:ascii="Times New Roman" w:hAnsi="Times New Roman" w:cs="Times New Roman"/>
                <w:sz w:val="24"/>
                <w:szCs w:val="24"/>
              </w:rPr>
              <w:t>«Задачи работы ДОУ на новый 2022-2023</w:t>
            </w:r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3191" w:type="dxa"/>
          </w:tcPr>
          <w:p w:rsidR="0035706A" w:rsidRPr="00FE3933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9266B" w:rsidRPr="00FE3933" w:rsidRDefault="0069266B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BF7" w:rsidRPr="00FE3933" w:rsidTr="00565B54">
        <w:tc>
          <w:tcPr>
            <w:tcW w:w="675" w:type="dxa"/>
          </w:tcPr>
          <w:p w:rsidR="000A7BF7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D1F54" w:rsidRPr="00FE3933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между ДОУ и родителями</w:t>
            </w:r>
          </w:p>
          <w:p w:rsidR="000A7BF7" w:rsidRPr="00FE3933" w:rsidRDefault="00AD1F54" w:rsidP="00AD1F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191" w:type="dxa"/>
          </w:tcPr>
          <w:p w:rsidR="0035706A" w:rsidRPr="00FE3933" w:rsidRDefault="0035706A" w:rsidP="00357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A7BF7" w:rsidRPr="00FE3933" w:rsidRDefault="000A7BF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1F54" w:rsidRPr="00FE3933" w:rsidTr="00565B54">
        <w:tc>
          <w:tcPr>
            <w:tcW w:w="675" w:type="dxa"/>
          </w:tcPr>
          <w:p w:rsidR="00AD1F54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AD1F54" w:rsidRPr="00FE3933" w:rsidRDefault="00AD1F54" w:rsidP="008B6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разных возрастных группах</w:t>
            </w:r>
            <w:r w:rsidR="00CA0FEF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AD1F54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1F54" w:rsidRPr="00FE3933" w:rsidTr="00565B54">
        <w:tc>
          <w:tcPr>
            <w:tcW w:w="675" w:type="dxa"/>
          </w:tcPr>
          <w:p w:rsidR="00AD1F54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AD1F54" w:rsidRPr="00FE3933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Адаптационные мероприятия с родителями вновь пришедших</w:t>
            </w:r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детей (консультирование, советы и рекомендации; обучение</w:t>
            </w:r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играм, способствующим облегчению адаптационного периода)</w:t>
            </w:r>
          </w:p>
        </w:tc>
        <w:tc>
          <w:tcPr>
            <w:tcW w:w="3191" w:type="dxa"/>
          </w:tcPr>
          <w:p w:rsidR="00AD1F54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1F54" w:rsidRPr="00FE3933" w:rsidTr="00565B54">
        <w:tc>
          <w:tcPr>
            <w:tcW w:w="675" w:type="dxa"/>
          </w:tcPr>
          <w:p w:rsidR="00AD1F54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AD1F54" w:rsidRPr="00FE3933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для родителей (родительские</w:t>
            </w:r>
            <w:r w:rsidR="0035706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уголки)</w:t>
            </w:r>
          </w:p>
        </w:tc>
        <w:tc>
          <w:tcPr>
            <w:tcW w:w="3191" w:type="dxa"/>
          </w:tcPr>
          <w:p w:rsidR="00AD1F54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D1F54" w:rsidRPr="00FE3933" w:rsidTr="00565B54">
        <w:tc>
          <w:tcPr>
            <w:tcW w:w="675" w:type="dxa"/>
          </w:tcPr>
          <w:p w:rsidR="00AD1F54" w:rsidRPr="00FE3933" w:rsidRDefault="00F25747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AD1F54" w:rsidRPr="00FE3933" w:rsidRDefault="00AD1F54" w:rsidP="00AD1F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на интересующие их темы</w:t>
            </w:r>
          </w:p>
        </w:tc>
        <w:tc>
          <w:tcPr>
            <w:tcW w:w="3191" w:type="dxa"/>
          </w:tcPr>
          <w:p w:rsidR="00AD1F54" w:rsidRPr="00FE3933" w:rsidRDefault="0035706A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A7BF7" w:rsidRPr="00FE3933" w:rsidRDefault="000A7BF7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4E17F2" w:rsidRPr="00FE3933" w:rsidTr="00263CF1">
        <w:tc>
          <w:tcPr>
            <w:tcW w:w="9571" w:type="dxa"/>
            <w:gridSpan w:val="3"/>
          </w:tcPr>
          <w:p w:rsidR="004E17F2" w:rsidRPr="00FE3933" w:rsidRDefault="004E17F2" w:rsidP="004E17F2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Октябрь 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4E17F2" w:rsidRPr="00FE3933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4E17F2" w:rsidRPr="00FE3933" w:rsidRDefault="004E17F2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FE3933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4E17F2" w:rsidRPr="00FE3933" w:rsidRDefault="004E17F2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4E17F2" w:rsidRPr="00FE3933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самообразования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E17F2" w:rsidRPr="00FE3933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педагогам по процедуре прохождения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E17F2" w:rsidRPr="00FE3933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к осенним утренникам</w:t>
            </w:r>
          </w:p>
        </w:tc>
        <w:tc>
          <w:tcPr>
            <w:tcW w:w="3191" w:type="dxa"/>
          </w:tcPr>
          <w:p w:rsidR="004E17F2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Муз. Рук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методического кабинета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</w:p>
          <w:p w:rsidR="004E17F2" w:rsidRPr="00FE3933" w:rsidRDefault="00D8595F" w:rsidP="00D85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литературой в соответствии с ФГОС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1" w:type="dxa"/>
          </w:tcPr>
          <w:p w:rsidR="004E17F2" w:rsidRPr="00FE3933" w:rsidRDefault="00C04048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198A" w:rsidRPr="00FE3933" w:rsidTr="00263CF1">
        <w:tc>
          <w:tcPr>
            <w:tcW w:w="675" w:type="dxa"/>
          </w:tcPr>
          <w:p w:rsidR="003A198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89472F" w:rsidRPr="00DF1A97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 №2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t>«Физическое развитие детей, через двигательную активность в течение всего дня»</w:t>
            </w:r>
          </w:p>
          <w:p w:rsidR="0089472F" w:rsidRPr="00DF1A97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F1A9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• Изучение методической литературы по теме.</w:t>
            </w:r>
          </w:p>
          <w:p w:rsidR="0089472F" w:rsidRPr="00DF1A97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F1A9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• Оказание помощи педагогу в подготовке материала для консультации по теме педсовета</w:t>
            </w:r>
          </w:p>
          <w:p w:rsidR="003A198A" w:rsidRPr="00EE23ED" w:rsidRDefault="00EE23ED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23E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Тематический контроль «Организация двигательного режима воспитанников ДОУ».</w:t>
            </w:r>
          </w:p>
        </w:tc>
        <w:tc>
          <w:tcPr>
            <w:tcW w:w="3191" w:type="dxa"/>
          </w:tcPr>
          <w:p w:rsidR="003A198A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8595F" w:rsidRPr="00DF1A97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4E17F2" w:rsidRPr="00DF1A97" w:rsidRDefault="00D8595F" w:rsidP="00D859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A97">
              <w:rPr>
                <w:rFonts w:ascii="Times New Roman" w:hAnsi="Times New Roman" w:cs="Times New Roman"/>
                <w:sz w:val="24"/>
                <w:szCs w:val="24"/>
              </w:rPr>
              <w:t>• Организация питания в группах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705" w:type="dxa"/>
          </w:tcPr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</w:p>
          <w:p w:rsidR="004E17F2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Выполнение требований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в ДОУ в организации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деятельности, укреплению и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сохранению здоровья воспитанников</w:t>
            </w:r>
          </w:p>
          <w:p w:rsidR="007C6E19" w:rsidRPr="007C6E19" w:rsidRDefault="007C6E19" w:rsidP="007C6E1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C6E19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контроль «Организация двигательного режима воспитанников ДОУ».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7C6E19" w:rsidRDefault="007C6E19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E19" w:rsidRDefault="007C6E19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E19" w:rsidRPr="00FE3933" w:rsidRDefault="007C6E19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4E17F2" w:rsidRPr="00FE3933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Наличие физкультурно-оздоровительных мероприятий в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режиме дня в соответствии с возрастными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особенностями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FE3933" w:rsidRDefault="00C04048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4E17F2" w:rsidRPr="00FE3933" w:rsidRDefault="00D8595F" w:rsidP="00C040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Подведение итогов диагностических нормативных карт</w:t>
            </w:r>
            <w:r w:rsidR="00C0404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95F" w:rsidRPr="00FE3933" w:rsidTr="00263CF1">
        <w:tc>
          <w:tcPr>
            <w:tcW w:w="675" w:type="dxa"/>
          </w:tcPr>
          <w:p w:rsidR="00D8595F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работа:</w:t>
            </w:r>
          </w:p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Помощь воспитателям в собрании портфолио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Оформление выставки «Готовимся к педсовету»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8595F" w:rsidRPr="00FE3933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4A35" w:rsidRPr="00FE3933" w:rsidTr="00263CF1">
        <w:tc>
          <w:tcPr>
            <w:tcW w:w="675" w:type="dxa"/>
          </w:tcPr>
          <w:p w:rsidR="00B44A35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театрализованных представлений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татарском языке «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Экиятлэр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илендэ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44A35" w:rsidRPr="00FE3933" w:rsidRDefault="00C04048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A2158" w:rsidRPr="00FE3933" w:rsidTr="00263CF1">
        <w:tc>
          <w:tcPr>
            <w:tcW w:w="675" w:type="dxa"/>
          </w:tcPr>
          <w:p w:rsidR="003A215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3A2158" w:rsidRPr="00FE3933" w:rsidRDefault="003A2158" w:rsidP="003A21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/>
                <w:bCs/>
                <w:sz w:val="24"/>
                <w:szCs w:val="24"/>
              </w:rPr>
              <w:t>Консультация для педагогов ««Создание развивающей музыкальной среды, наличие качественных музыкальных инструментов и игрушек»</w:t>
            </w:r>
          </w:p>
        </w:tc>
        <w:tc>
          <w:tcPr>
            <w:tcW w:w="3191" w:type="dxa"/>
          </w:tcPr>
          <w:p w:rsidR="003A2158" w:rsidRPr="00FE3933" w:rsidRDefault="00C04048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95F" w:rsidRPr="00FE3933" w:rsidTr="00263CF1">
        <w:tc>
          <w:tcPr>
            <w:tcW w:w="675" w:type="dxa"/>
          </w:tcPr>
          <w:p w:rsidR="00D8595F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8595F" w:rsidRPr="00FE3933" w:rsidRDefault="00D8595F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Осенние утренники в группах</w:t>
            </w:r>
          </w:p>
        </w:tc>
        <w:tc>
          <w:tcPr>
            <w:tcW w:w="3191" w:type="dxa"/>
          </w:tcPr>
          <w:p w:rsidR="00D8595F" w:rsidRPr="00FE3933" w:rsidRDefault="00C04048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4048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595F" w:rsidRPr="00FE3933" w:rsidTr="00263CF1">
        <w:tc>
          <w:tcPr>
            <w:tcW w:w="675" w:type="dxa"/>
          </w:tcPr>
          <w:p w:rsidR="00D8595F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8595F" w:rsidRPr="00FE3933" w:rsidRDefault="00D8595F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рисунков «Осень золотая»</w:t>
            </w:r>
          </w:p>
        </w:tc>
        <w:tc>
          <w:tcPr>
            <w:tcW w:w="3191" w:type="dxa"/>
          </w:tcPr>
          <w:p w:rsidR="00D8595F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595F" w:rsidRPr="00FE3933" w:rsidTr="00263CF1">
        <w:tc>
          <w:tcPr>
            <w:tcW w:w="675" w:type="dxa"/>
          </w:tcPr>
          <w:p w:rsidR="00D8595F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8595F" w:rsidRPr="00FE3933" w:rsidRDefault="00D8595F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досуги по плану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нструктора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8595F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4E17F2" w:rsidRPr="00FE3933" w:rsidRDefault="004E17F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Критерии готовности ребёнка к школьному обучению</w:t>
            </w:r>
          </w:p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Кризис 3 лет. Что это такое?»</w:t>
            </w:r>
          </w:p>
          <w:p w:rsidR="00D8595F" w:rsidRPr="00FE3933" w:rsidRDefault="00D8595F" w:rsidP="00D85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Консультации с разной тематикой в зависимости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4E17F2" w:rsidRPr="00FE3933" w:rsidRDefault="00D8595F" w:rsidP="00D8595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возраста детей и запросов родителей</w:t>
            </w:r>
          </w:p>
        </w:tc>
        <w:tc>
          <w:tcPr>
            <w:tcW w:w="3191" w:type="dxa"/>
          </w:tcPr>
          <w:p w:rsidR="004E17F2" w:rsidRPr="00FE3933" w:rsidRDefault="00C0404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E17F2" w:rsidRPr="00FE3933" w:rsidRDefault="00D8595F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Концерт «День пожилых людей»</w:t>
            </w:r>
          </w:p>
        </w:tc>
        <w:tc>
          <w:tcPr>
            <w:tcW w:w="3191" w:type="dxa"/>
          </w:tcPr>
          <w:p w:rsidR="00C04048" w:rsidRPr="00FE3933" w:rsidRDefault="00C04048" w:rsidP="00C0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7F2" w:rsidRPr="00FE3933" w:rsidRDefault="00C04048" w:rsidP="00C040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17F2" w:rsidRPr="00FE3933" w:rsidTr="00263CF1">
        <w:tc>
          <w:tcPr>
            <w:tcW w:w="675" w:type="dxa"/>
          </w:tcPr>
          <w:p w:rsidR="004E17F2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4E17F2" w:rsidRPr="00FE3933" w:rsidRDefault="004E17F2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на интересующие их темы</w:t>
            </w:r>
          </w:p>
        </w:tc>
        <w:tc>
          <w:tcPr>
            <w:tcW w:w="3191" w:type="dxa"/>
          </w:tcPr>
          <w:p w:rsidR="004E17F2" w:rsidRPr="00FE3933" w:rsidRDefault="00BF6FD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81184" w:rsidRPr="00FE3933" w:rsidTr="00263CF1">
        <w:tc>
          <w:tcPr>
            <w:tcW w:w="675" w:type="dxa"/>
          </w:tcPr>
          <w:p w:rsidR="00D81184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81184" w:rsidRPr="00FE3933" w:rsidRDefault="00D81184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предостеречь себя и детей от простудных заболеваний»</w:t>
            </w:r>
          </w:p>
        </w:tc>
        <w:tc>
          <w:tcPr>
            <w:tcW w:w="3191" w:type="dxa"/>
          </w:tcPr>
          <w:p w:rsidR="00D81184" w:rsidRPr="00FE3933" w:rsidRDefault="00BF6FD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109" w:rsidRPr="00FE3933" w:rsidTr="00263CF1">
        <w:tc>
          <w:tcPr>
            <w:tcW w:w="675" w:type="dxa"/>
          </w:tcPr>
          <w:p w:rsidR="00C34109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34109" w:rsidRPr="00F25747" w:rsidRDefault="00C34109" w:rsidP="00C34109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Консультация для родителей: «Развитие певческих </w:t>
            </w:r>
            <w:proofErr w:type="spellStart"/>
            <w:r w:rsidRPr="00FE393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спопобностей</w:t>
            </w:r>
            <w:proofErr w:type="spellEnd"/>
            <w:r w:rsidRPr="00FE393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 в домашних условиях. </w:t>
            </w:r>
            <w:r w:rsidRPr="00F2574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Охрана детского голоса».</w:t>
            </w:r>
          </w:p>
          <w:p w:rsidR="00C34109" w:rsidRPr="00FE3933" w:rsidRDefault="00C34109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F6FD8" w:rsidRPr="00FE3933" w:rsidRDefault="00BF6FD8" w:rsidP="00BF6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109" w:rsidRPr="00FE3933" w:rsidRDefault="00C34109" w:rsidP="00BF6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C77BA" w:rsidRPr="00FE3933" w:rsidTr="00263CF1">
        <w:tc>
          <w:tcPr>
            <w:tcW w:w="9571" w:type="dxa"/>
            <w:gridSpan w:val="3"/>
          </w:tcPr>
          <w:p w:rsidR="005C77BA" w:rsidRPr="00FE3933" w:rsidRDefault="005C77BA" w:rsidP="00263CF1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47771E"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ябрь 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здания д/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зиме, уборка территории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воспитателей по самообразованию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F1A97" w:rsidRPr="007E495A" w:rsidRDefault="0089472F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7E495A">
              <w:rPr>
                <w:b/>
                <w:bCs/>
                <w:u w:val="single"/>
              </w:rPr>
              <w:t>Педагогический совет №2:</w:t>
            </w:r>
            <w:r w:rsidRPr="007E495A">
              <w:rPr>
                <w:u w:val="single"/>
              </w:rPr>
              <w:t xml:space="preserve"> 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b/>
                <w:bCs/>
                <w:color w:val="000000"/>
              </w:rPr>
              <w:t>Тема</w:t>
            </w:r>
            <w:r w:rsidRPr="00DF1A97">
              <w:rPr>
                <w:color w:val="000000"/>
              </w:rPr>
              <w:t>: «Физическое развитие детей, через двигательную активность в течение всего дня»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b/>
                <w:bCs/>
                <w:color w:val="000000"/>
              </w:rPr>
              <w:t>Цель: </w:t>
            </w:r>
            <w:r w:rsidRPr="00DF1A97">
              <w:rPr>
                <w:color w:val="000000"/>
              </w:rPr>
              <w:t>систематизация знаний педагогов об организации двигательной активности детей дошкольного возраста в различные режимные моменты; анализ эффективности используемых форм и методов организации двигательной активности детей в ДОУ.</w:t>
            </w:r>
          </w:p>
          <w:p w:rsidR="00DF1A97" w:rsidRPr="00EE23ED" w:rsidRDefault="00DF1A97" w:rsidP="00DF1A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Итоги тематического контроля «Организация двигательного режима воспитанников ДОУ».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Зямалова</w:t>
            </w:r>
            <w:proofErr w:type="spellEnd"/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t>Цель: выяснить организацию и эффективность работы по развитию у детей двигательной активности в режиме работы.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t>Выступление:</w:t>
            </w:r>
          </w:p>
          <w:p w:rsid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F1A97">
              <w:rPr>
                <w:color w:val="000000"/>
              </w:rPr>
              <w:t>- «Организация самостоятельной двигательной активности детей в режиме дня»</w:t>
            </w:r>
            <w:r>
              <w:rPr>
                <w:color w:val="000000"/>
              </w:rPr>
              <w:t xml:space="preserve"> </w:t>
            </w:r>
            <w:proofErr w:type="spellStart"/>
            <w:r w:rsidRPr="00DF1A97">
              <w:rPr>
                <w:b/>
                <w:color w:val="000000"/>
              </w:rPr>
              <w:t>Миникаева</w:t>
            </w:r>
            <w:proofErr w:type="spellEnd"/>
            <w:r w:rsidRPr="00DF1A97">
              <w:rPr>
                <w:b/>
                <w:color w:val="000000"/>
              </w:rPr>
              <w:t xml:space="preserve"> Н.А.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b/>
                <w:color w:val="000000"/>
              </w:rPr>
              <w:t>-</w:t>
            </w:r>
            <w:r w:rsidRPr="00DF1A97">
              <w:rPr>
                <w:color w:val="000000"/>
              </w:rPr>
              <w:t xml:space="preserve"> «Двигательная активность детей в течени</w:t>
            </w:r>
            <w:proofErr w:type="gramStart"/>
            <w:r w:rsidRPr="00DF1A97">
              <w:rPr>
                <w:color w:val="000000"/>
              </w:rPr>
              <w:t>и</w:t>
            </w:r>
            <w:proofErr w:type="gramEnd"/>
            <w:r w:rsidRPr="00DF1A97">
              <w:rPr>
                <w:color w:val="000000"/>
              </w:rPr>
              <w:t xml:space="preserve"> дня» + презентация.</w:t>
            </w:r>
          </w:p>
          <w:p w:rsidR="00DF1A97" w:rsidRPr="00DF1A97" w:rsidRDefault="00DF1A97" w:rsidP="00DF1A9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t>- «Двигательная активность детей на прогуле» + презентация</w:t>
            </w:r>
            <w:r>
              <w:rPr>
                <w:color w:val="000000"/>
              </w:rPr>
              <w:t xml:space="preserve"> </w:t>
            </w:r>
            <w:proofErr w:type="spellStart"/>
            <w:r w:rsidRPr="00DF1A97">
              <w:rPr>
                <w:b/>
                <w:color w:val="000000"/>
              </w:rPr>
              <w:t>Нуруллина</w:t>
            </w:r>
            <w:proofErr w:type="spellEnd"/>
            <w:r w:rsidRPr="00DF1A97">
              <w:rPr>
                <w:b/>
                <w:color w:val="000000"/>
              </w:rPr>
              <w:t xml:space="preserve"> Э.К.</w:t>
            </w:r>
          </w:p>
          <w:p w:rsidR="00CC4C1C" w:rsidRPr="00FE3933" w:rsidRDefault="00CC4C1C" w:rsidP="00DF1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93532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работа: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Оформление сводной таблицы обследования детей на начало года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Составление социального паспорта группы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Составление социального паспорта ДОУ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Обсуждение сценариев новогодних праздников,</w:t>
            </w:r>
          </w:p>
          <w:p w:rsidR="005C77BA" w:rsidRPr="00FE3933" w:rsidRDefault="005C77BA" w:rsidP="005C7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подготовке и проведению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5C77BA" w:rsidRPr="00FE3933" w:rsidRDefault="00C24AA6" w:rsidP="005C7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Семинар «Организация </w:t>
            </w:r>
            <w:r w:rsidRPr="00FE393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развивающей</w:t>
            </w:r>
            <w:r w:rsidRPr="00FE393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предметно-пространственной среды в </w:t>
            </w:r>
            <w:r w:rsidRPr="00FE393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соответствии</w:t>
            </w:r>
            <w:r w:rsidRPr="00FE3933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E393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r w:rsidRPr="00FE3933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E393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ФГОС </w:t>
            </w:r>
            <w:proofErr w:type="gramStart"/>
            <w:r w:rsidRPr="00FE3933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</w:t>
            </w:r>
            <w:proofErr w:type="gramEnd"/>
            <w:r w:rsidRPr="00FE393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91" w:type="dxa"/>
          </w:tcPr>
          <w:p w:rsidR="00A93532" w:rsidRPr="00FE3933" w:rsidRDefault="00A93532" w:rsidP="00A93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5C77BA" w:rsidRPr="00FE3933" w:rsidRDefault="005C77BA" w:rsidP="005C7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«Наблюдение как средство развития произвольного</w:t>
            </w:r>
          </w:p>
          <w:p w:rsidR="005C77BA" w:rsidRPr="00FE3933" w:rsidRDefault="005C77BA" w:rsidP="005C7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внимания у детей дошкольного возраста»</w:t>
            </w:r>
          </w:p>
        </w:tc>
        <w:tc>
          <w:tcPr>
            <w:tcW w:w="3191" w:type="dxa"/>
          </w:tcPr>
          <w:p w:rsidR="005C77BA" w:rsidRPr="00FE3933" w:rsidRDefault="00A93532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3B0599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Анализ документации на группах.</w:t>
            </w:r>
          </w:p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5C77BA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Подготовка воспитателя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ОД</w:t>
            </w:r>
          </w:p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Тематический контроль:</w:t>
            </w:r>
          </w:p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Планирование и организация НОД в ДОУ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5C77BA" w:rsidRPr="00FE3933" w:rsidRDefault="0047771E" w:rsidP="003B05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«Не страшны преграды, если мама рядом», развлечения,</w:t>
            </w:r>
            <w:r w:rsidR="003B0599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посвящённые Дню матери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599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5C77BA" w:rsidRPr="00FE3933" w:rsidRDefault="0047771E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«Загляните в мамины глаза»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5C77BA" w:rsidRPr="00FE3933" w:rsidRDefault="0047771E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воспитателей</w:t>
            </w:r>
            <w:r w:rsidR="005C77BA"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7771E" w:rsidRPr="00FE3933" w:rsidTr="00263CF1">
        <w:tc>
          <w:tcPr>
            <w:tcW w:w="675" w:type="dxa"/>
          </w:tcPr>
          <w:p w:rsidR="0047771E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47771E" w:rsidRPr="00FE3933" w:rsidRDefault="0047771E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ук-ля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71E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Взаимодействие ДОУ с семьёй, с другими </w:t>
            </w: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организациями</w:t>
            </w:r>
          </w:p>
        </w:tc>
        <w:tc>
          <w:tcPr>
            <w:tcW w:w="3191" w:type="dxa"/>
          </w:tcPr>
          <w:p w:rsidR="005C77BA" w:rsidRPr="00FE3933" w:rsidRDefault="005C77BA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</w:tcPr>
          <w:p w:rsidR="005C77BA" w:rsidRPr="00FE3933" w:rsidRDefault="0047771E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запросу родителей</w:t>
            </w:r>
          </w:p>
        </w:tc>
        <w:tc>
          <w:tcPr>
            <w:tcW w:w="3191" w:type="dxa"/>
          </w:tcPr>
          <w:p w:rsidR="005C77BA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7BA" w:rsidRPr="00FE3933" w:rsidTr="00263CF1">
        <w:tc>
          <w:tcPr>
            <w:tcW w:w="675" w:type="dxa"/>
          </w:tcPr>
          <w:p w:rsidR="005C77BA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7771E" w:rsidRPr="00FE3933" w:rsidRDefault="0047771E" w:rsidP="004777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Совместный праздник, посвящённый Дню</w:t>
            </w:r>
          </w:p>
          <w:p w:rsidR="005C77BA" w:rsidRPr="00FE3933" w:rsidRDefault="0047771E" w:rsidP="0047771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77BA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64568" w:rsidRPr="00FE3933" w:rsidTr="00263CF1">
        <w:tc>
          <w:tcPr>
            <w:tcW w:w="9571" w:type="dxa"/>
            <w:gridSpan w:val="3"/>
          </w:tcPr>
          <w:p w:rsidR="00D64568" w:rsidRPr="00FE3933" w:rsidRDefault="00D64568" w:rsidP="00263CF1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Декабрь 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зимний период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(лёд, сосульки)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ТБ при проведении новогодних праздников,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Уточнение сроков проведения новогодних праздников</w:t>
            </w:r>
          </w:p>
        </w:tc>
        <w:tc>
          <w:tcPr>
            <w:tcW w:w="3191" w:type="dxa"/>
          </w:tcPr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Приобретение ёлочных украшений</w:t>
            </w:r>
          </w:p>
        </w:tc>
        <w:tc>
          <w:tcPr>
            <w:tcW w:w="3191" w:type="dxa"/>
          </w:tcPr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по оформлению ДОУ к Новому году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Смотр-конкурс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 лучшее оформление группы и участка д/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новогоднему празднику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«Сюжетно-ролевая игра как средство развития</w:t>
            </w:r>
          </w:p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произвольного внимания у детей дошкольного возраста»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воспитанников за первый квартал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Соблюдение режима дня и организация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группы с учётом сезона.</w:t>
            </w:r>
          </w:p>
          <w:p w:rsidR="00D64568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родительских собраний.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Подготовка к праздничным мероприятиям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Анализ и итоги адаптационного периода</w:t>
            </w:r>
          </w:p>
        </w:tc>
        <w:tc>
          <w:tcPr>
            <w:tcW w:w="3191" w:type="dxa"/>
          </w:tcPr>
          <w:p w:rsidR="00263CF1" w:rsidRPr="00FE3933" w:rsidRDefault="003B0599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  <w:p w:rsidR="003B0599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утренников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развлечения по плану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нструктора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музыкального руководителя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D64568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новогодней игрушки 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D64568" w:rsidRPr="00FE3933" w:rsidRDefault="00263CF1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Акция «Наши пернатые друзья»</w:t>
            </w:r>
          </w:p>
        </w:tc>
        <w:tc>
          <w:tcPr>
            <w:tcW w:w="3191" w:type="dxa"/>
          </w:tcPr>
          <w:p w:rsidR="00D64568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D64568" w:rsidRPr="00FE3933" w:rsidRDefault="00D64568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</w:tcPr>
          <w:p w:rsidR="00D64568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64568" w:rsidRPr="00FE3933" w:rsidTr="00263CF1">
        <w:tc>
          <w:tcPr>
            <w:tcW w:w="675" w:type="dxa"/>
          </w:tcPr>
          <w:p w:rsidR="00D64568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D64568" w:rsidRPr="00FE3933" w:rsidRDefault="00263CF1" w:rsidP="003B05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Участие в выставке «Новогодняя игрушка своими руками – символ года</w:t>
            </w:r>
            <w:r w:rsidR="003B0599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5A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3B0599" w:rsidRPr="00FE3933" w:rsidRDefault="003B0599" w:rsidP="003B05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568" w:rsidRPr="00FE3933" w:rsidRDefault="003B0599" w:rsidP="003B05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Рекомендации по организации безопасного отдыха детей</w:t>
            </w:r>
            <w:r w:rsidR="003B0599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праздничные каникулы.</w:t>
            </w:r>
          </w:p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 запросам родителей</w:t>
            </w:r>
          </w:p>
        </w:tc>
        <w:tc>
          <w:tcPr>
            <w:tcW w:w="3191" w:type="dxa"/>
          </w:tcPr>
          <w:p w:rsidR="00263CF1" w:rsidRPr="00FE3933" w:rsidRDefault="003B059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3191" w:type="dxa"/>
          </w:tcPr>
          <w:p w:rsidR="00263CF1" w:rsidRPr="00FE3933" w:rsidRDefault="002B347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34109" w:rsidRPr="00FE3933" w:rsidTr="00263CF1">
        <w:tc>
          <w:tcPr>
            <w:tcW w:w="675" w:type="dxa"/>
          </w:tcPr>
          <w:p w:rsidR="00C34109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34109" w:rsidRPr="00FE3933" w:rsidRDefault="00C34109" w:rsidP="00C3410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Консультация для родителей: «Классика для детей. Рекомендации по подбору музыкального репертуара»</w:t>
            </w:r>
          </w:p>
        </w:tc>
        <w:tc>
          <w:tcPr>
            <w:tcW w:w="3191" w:type="dxa"/>
          </w:tcPr>
          <w:p w:rsidR="002B347B" w:rsidRPr="00FE3933" w:rsidRDefault="002B347B" w:rsidP="002B3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109" w:rsidRPr="00FE3933" w:rsidRDefault="00C34109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3933" w:rsidRPr="00FE3933" w:rsidRDefault="00FE3933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63CF1" w:rsidRPr="00FE3933" w:rsidTr="00263CF1">
        <w:tc>
          <w:tcPr>
            <w:tcW w:w="9571" w:type="dxa"/>
            <w:gridSpan w:val="3"/>
          </w:tcPr>
          <w:p w:rsidR="00263CF1" w:rsidRPr="00FE3933" w:rsidRDefault="009B1BAC" w:rsidP="00263CF1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Янва</w:t>
            </w:r>
            <w:r w:rsidR="00263CF1"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рь 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информации на сайте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63CF1" w:rsidRPr="00FE3933" w:rsidRDefault="009B1BAC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263CF1" w:rsidRPr="00FE3933" w:rsidRDefault="009B1BAC" w:rsidP="009B1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закаливающих мероприятий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9B1BAC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Соблюдение правил внутреннего распорядка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развлечений для детей: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Зимние игры и забавы</w:t>
            </w:r>
          </w:p>
          <w:p w:rsidR="00263CF1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Кукольный театр</w:t>
            </w:r>
          </w:p>
        </w:tc>
        <w:tc>
          <w:tcPr>
            <w:tcW w:w="3191" w:type="dxa"/>
          </w:tcPr>
          <w:p w:rsidR="0057164B" w:rsidRPr="00FE3933" w:rsidRDefault="0057164B" w:rsidP="0057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57164B" w:rsidP="0057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263CF1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 Роль сказок в развитии речи детей»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263CF1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63CF1" w:rsidRPr="00FE3933" w:rsidRDefault="009B1BAC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Развлечение «Зимние игры и забавы»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по плану музыкального руководителя</w:t>
            </w:r>
          </w:p>
        </w:tc>
        <w:tc>
          <w:tcPr>
            <w:tcW w:w="3191" w:type="dxa"/>
          </w:tcPr>
          <w:p w:rsidR="0057164B" w:rsidRPr="00FE3933" w:rsidRDefault="0057164B" w:rsidP="0057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CF1" w:rsidRPr="00FE3933" w:rsidRDefault="0057164B" w:rsidP="0057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263CF1" w:rsidRPr="00FE3933" w:rsidRDefault="00263CF1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63CF1" w:rsidRPr="00FE3933" w:rsidRDefault="009B1BAC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Изменение информации в родительском уголке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63CF1" w:rsidRPr="00FE3933" w:rsidRDefault="009B1BAC" w:rsidP="00571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информации для родителей по темам годовых</w:t>
            </w:r>
            <w:r w:rsidR="0057164B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63CF1" w:rsidRPr="00FE3933" w:rsidTr="00263CF1">
        <w:tc>
          <w:tcPr>
            <w:tcW w:w="675" w:type="dxa"/>
          </w:tcPr>
          <w:p w:rsidR="00263CF1" w:rsidRPr="00FE3933" w:rsidRDefault="00F25747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63CF1" w:rsidRPr="00FE3933" w:rsidRDefault="009B1BAC" w:rsidP="0026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недели зимних игр и забав</w:t>
            </w:r>
          </w:p>
        </w:tc>
        <w:tc>
          <w:tcPr>
            <w:tcW w:w="3191" w:type="dxa"/>
          </w:tcPr>
          <w:p w:rsidR="00263CF1" w:rsidRPr="00FE3933" w:rsidRDefault="0057164B" w:rsidP="00263C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B1BAC" w:rsidRPr="00FE3933" w:rsidTr="00B45F0D">
        <w:tc>
          <w:tcPr>
            <w:tcW w:w="9571" w:type="dxa"/>
            <w:gridSpan w:val="3"/>
          </w:tcPr>
          <w:p w:rsidR="009B1BAC" w:rsidRPr="00FE3933" w:rsidRDefault="009B1BAC" w:rsidP="009B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Февраль 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производственного контроля в ДОУ</w:t>
            </w:r>
          </w:p>
        </w:tc>
        <w:tc>
          <w:tcPr>
            <w:tcW w:w="3191" w:type="dxa"/>
          </w:tcPr>
          <w:p w:rsidR="009B1BAC" w:rsidRPr="00FE3933" w:rsidRDefault="00DA192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B1BAC" w:rsidRPr="00FE3933" w:rsidRDefault="009B1BAC" w:rsidP="00DA1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профилактике гриппа и ОРВИ в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  <w:r w:rsidR="00DA192B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 неблагополучия. Требования к</w:t>
            </w:r>
            <w:r w:rsidR="00DA192B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санитарному содержанию помещений и дезинфекционные</w:t>
            </w:r>
            <w:r w:rsidR="00DA192B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91" w:type="dxa"/>
          </w:tcPr>
          <w:p w:rsidR="009B1BAC" w:rsidRPr="00FE3933" w:rsidRDefault="00DA192B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DA192B" w:rsidRPr="00FE3933" w:rsidRDefault="00DA192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89472F" w:rsidRPr="00691676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педагогическому совету №3</w:t>
            </w:r>
          </w:p>
          <w:p w:rsidR="0089472F" w:rsidRPr="00691676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67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u w:val="single"/>
                <w:shd w:val="clear" w:color="auto" w:fill="FFFFFF"/>
              </w:rPr>
              <w:t>«Организация </w:t>
            </w:r>
            <w:r w:rsidRPr="00691676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работы ДОУ по социально-коммуникативному развитию дошкольников в соответствии с ФГОС дошкольного образования</w:t>
            </w:r>
            <w:r w:rsidRPr="00691676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89472F" w:rsidRPr="00691676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676">
              <w:rPr>
                <w:rFonts w:ascii="Times New Roman" w:hAnsi="Times New Roman" w:cs="Times New Roman"/>
                <w:sz w:val="24"/>
                <w:szCs w:val="24"/>
              </w:rPr>
              <w:t>• Изучение методической литературы по теме</w:t>
            </w:r>
          </w:p>
          <w:p w:rsidR="0089472F" w:rsidRDefault="0089472F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676">
              <w:rPr>
                <w:rFonts w:ascii="Times New Roman" w:hAnsi="Times New Roman" w:cs="Times New Roman"/>
                <w:sz w:val="24"/>
                <w:szCs w:val="24"/>
              </w:rPr>
              <w:t>• Оказание помощи педагогу в подготовке материала для консультации по теме педсовета</w:t>
            </w:r>
          </w:p>
          <w:p w:rsidR="00CB76B8" w:rsidRPr="00691676" w:rsidRDefault="00CB76B8" w:rsidP="00894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Домашнее задание «Педагогическая идея» к  Деловой игре </w:t>
            </w:r>
            <w:r w:rsidRPr="00FE39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(</w:t>
            </w:r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каждая команда готовит интересную педагогическую находку (методический прием, форму организации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воспитательно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-образовательного процесса, авторскую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дид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.и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гру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и др.) и представляют ее таким образом, чтобы коллеги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заинтересовались,то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есть показывают ее научную и практическую значимость, простоту использования, высокую результативность.</w:t>
            </w:r>
          </w:p>
          <w:p w:rsidR="00924FD7" w:rsidRPr="00FE3933" w:rsidRDefault="0089472F" w:rsidP="00EC6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1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Тематический </w:t>
            </w:r>
            <w:proofErr w:type="spellStart"/>
            <w:r w:rsidRPr="00691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  <w:proofErr w:type="gramStart"/>
            <w:r w:rsidRPr="0069167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91676" w:rsidRPr="00691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="00691676" w:rsidRPr="00691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ФЭМП</w:t>
            </w:r>
            <w:proofErr w:type="spellEnd"/>
            <w:r w:rsidR="00691676" w:rsidRPr="00691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режиме дня и организованной образовательной деятельности детей дошкольного возраста».</w:t>
            </w:r>
          </w:p>
        </w:tc>
        <w:tc>
          <w:tcPr>
            <w:tcW w:w="3191" w:type="dxa"/>
          </w:tcPr>
          <w:p w:rsidR="009B1BAC" w:rsidRPr="00FE3933" w:rsidRDefault="00DA192B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A192B" w:rsidRPr="00FE3933" w:rsidRDefault="00DA192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праздника, посвящённого Дню защитника Отечества</w:t>
            </w:r>
          </w:p>
        </w:tc>
        <w:tc>
          <w:tcPr>
            <w:tcW w:w="3191" w:type="dxa"/>
          </w:tcPr>
          <w:p w:rsidR="00873AF6" w:rsidRPr="00FE3933" w:rsidRDefault="00873AF6" w:rsidP="00873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873AF6" w:rsidP="00873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B1BAC" w:rsidRPr="00FE3933" w:rsidRDefault="009B1BAC" w:rsidP="00B955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Консультации« Задачи эстетического воспитания в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их решение»</w:t>
            </w:r>
          </w:p>
        </w:tc>
        <w:tc>
          <w:tcPr>
            <w:tcW w:w="3191" w:type="dxa"/>
          </w:tcPr>
          <w:p w:rsidR="00873AF6" w:rsidRPr="00FE3933" w:rsidRDefault="00873AF6" w:rsidP="00873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9B1BAC" w:rsidP="00873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«Изучение состояния работы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формированию у детей ОБЖ»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«Формирование культурно –</w:t>
            </w:r>
          </w:p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гигиенических навыков детей младшего дошкольного возраста</w:t>
            </w: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Развлечение, посвящённое Дню защитника Отечества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Спартакиада по продвижению</w:t>
            </w:r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«Всероссийского физкультурно-спортивного</w:t>
            </w:r>
          </w:p>
          <w:p w:rsidR="00B44A35" w:rsidRPr="00FE3933" w:rsidRDefault="00B44A35" w:rsidP="00015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комплекса ГТО «Спорт я и моя семья» на</w:t>
            </w:r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базе всех ДОУ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44A35" w:rsidRPr="00FE3933" w:rsidRDefault="0001501D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Декада родного языка,</w:t>
            </w:r>
            <w:r w:rsidR="00B44A35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44A35" w:rsidRPr="00FE3933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</w:p>
          <w:p w:rsidR="009B1BAC" w:rsidRPr="00FE3933" w:rsidRDefault="00B44A35" w:rsidP="00B4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посвященное дню родного языка. Стар. </w:t>
            </w:r>
            <w:proofErr w:type="spellStart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="009B1BAC"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>одг.гр</w:t>
            </w:r>
            <w:proofErr w:type="spellEnd"/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1501D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КВН с русскоязычными детьми «Играя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B44A35" w:rsidRPr="00FE3933" w:rsidRDefault="00B44A35" w:rsidP="00B4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учим татарский язык»</w:t>
            </w:r>
          </w:p>
        </w:tc>
        <w:tc>
          <w:tcPr>
            <w:tcW w:w="3191" w:type="dxa"/>
          </w:tcPr>
          <w:p w:rsidR="00B44A35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Развлечение «Здравствуй Масленица, да</w:t>
            </w:r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широкая!»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</w:t>
            </w:r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3191" w:type="dxa"/>
          </w:tcPr>
          <w:p w:rsidR="0001501D" w:rsidRPr="00FE3933" w:rsidRDefault="0001501D" w:rsidP="00015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01501D" w:rsidP="000150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B1BAC" w:rsidRPr="00FE3933" w:rsidRDefault="009B1BAC" w:rsidP="00015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с разной тематикой в зависимости</w:t>
            </w:r>
            <w:r w:rsidR="0001501D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 возраста детей и запросов родителей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B1BAC" w:rsidRPr="00FE3933" w:rsidRDefault="009B1BAC" w:rsidP="009B1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3191" w:type="dxa"/>
          </w:tcPr>
          <w:p w:rsidR="009B1BAC" w:rsidRPr="00FE3933" w:rsidRDefault="0001501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B1BAC" w:rsidRPr="00FE3933" w:rsidRDefault="009B1BAC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B1BAC" w:rsidRPr="00FE3933" w:rsidTr="00B45F0D">
        <w:tc>
          <w:tcPr>
            <w:tcW w:w="9571" w:type="dxa"/>
            <w:gridSpan w:val="3"/>
          </w:tcPr>
          <w:p w:rsidR="009B1BAC" w:rsidRPr="00FE3933" w:rsidRDefault="009B1BAC" w:rsidP="009B1BAC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Март 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B1BAC" w:rsidRPr="00FE3933" w:rsidRDefault="00F422F7" w:rsidP="003278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Проверка сохранности имущества и санитарного состояния</w:t>
            </w:r>
            <w:r w:rsidR="00327820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3191" w:type="dxa"/>
          </w:tcPr>
          <w:p w:rsidR="00327820" w:rsidRPr="00FE3933" w:rsidRDefault="00327820" w:rsidP="0032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B1BAC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Поздравление коллектива с международным женским днём</w:t>
            </w:r>
          </w:p>
        </w:tc>
        <w:tc>
          <w:tcPr>
            <w:tcW w:w="3191" w:type="dxa"/>
          </w:tcPr>
          <w:p w:rsidR="00327820" w:rsidRPr="00FE3933" w:rsidRDefault="00327820" w:rsidP="0032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E495A" w:rsidRPr="007E495A" w:rsidRDefault="00963F5C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4A0">
              <w:rPr>
                <w:b/>
                <w:bCs/>
                <w:u w:val="single"/>
              </w:rPr>
              <w:t>Педсовет № 3</w:t>
            </w:r>
            <w:r w:rsidR="0089472F" w:rsidRPr="004644A0">
              <w:rPr>
                <w:b/>
                <w:bCs/>
                <w:u w:val="single"/>
              </w:rPr>
              <w:t xml:space="preserve"> </w:t>
            </w:r>
            <w:r w:rsidR="007E495A" w:rsidRPr="004644A0">
              <w:rPr>
                <w:b/>
                <w:bCs/>
                <w:color w:val="000000"/>
              </w:rPr>
              <w:t>Тема:</w:t>
            </w:r>
            <w:r w:rsidR="007E495A" w:rsidRPr="004644A0">
              <w:rPr>
                <w:color w:val="000000"/>
              </w:rPr>
              <w:t> «Развитие познавательных интересов через ФЭМП</w:t>
            </w:r>
            <w:r w:rsidR="007E495A" w:rsidRPr="007E495A">
              <w:rPr>
                <w:color w:val="000000"/>
              </w:rPr>
              <w:t>»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</w:rPr>
              <w:t>(форма организации – деловая игра).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b/>
                <w:bCs/>
                <w:color w:val="000000"/>
              </w:rPr>
              <w:t>Цель:</w:t>
            </w:r>
            <w:r w:rsidRPr="007E495A">
              <w:rPr>
                <w:color w:val="000000"/>
              </w:rPr>
              <w:t> повысить уровень знаний педагогов по методике ФЭМП. Формировать творческий подход в работе с детьми с учётом их возможности».</w:t>
            </w:r>
          </w:p>
          <w:p w:rsidR="007E495A" w:rsidRPr="007E495A" w:rsidRDefault="007E495A" w:rsidP="007E49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Итоги тематического контроля «ФЭМП в режиме дня и организованной образовательной деятельности детей дошкольного возраста».</w:t>
            </w:r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Зямалова</w:t>
            </w:r>
            <w:proofErr w:type="spellEnd"/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  <w:u w:val="single"/>
              </w:rPr>
              <w:t>Цель:</w:t>
            </w:r>
            <w:r w:rsidRPr="007E495A">
              <w:rPr>
                <w:color w:val="000000"/>
              </w:rPr>
              <w:t> выявить состояние работы педагогов ДОУ по ФЭМП в ООД в режимных моментах»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  <w:u w:val="single"/>
              </w:rPr>
              <w:t>Выступление: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</w:rPr>
              <w:t>- «Содержание образовательной области «Познавательное развитие (ФЭМП).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</w:rPr>
              <w:t xml:space="preserve">- «Развитие логического мышления детей дошкольного возраста посредством </w:t>
            </w:r>
            <w:proofErr w:type="spellStart"/>
            <w:r w:rsidRPr="007E495A">
              <w:rPr>
                <w:color w:val="000000"/>
              </w:rPr>
              <w:t>логико</w:t>
            </w:r>
            <w:proofErr w:type="spellEnd"/>
            <w:r w:rsidRPr="007E495A">
              <w:rPr>
                <w:color w:val="000000"/>
              </w:rPr>
              <w:t xml:space="preserve"> – математических игр».</w:t>
            </w:r>
            <w:r>
              <w:rPr>
                <w:color w:val="000000"/>
              </w:rPr>
              <w:t xml:space="preserve"> </w:t>
            </w:r>
            <w:r w:rsidRPr="007E495A">
              <w:rPr>
                <w:b/>
                <w:color w:val="000000"/>
              </w:rPr>
              <w:t>Денисова С.А.</w:t>
            </w:r>
            <w:r>
              <w:rPr>
                <w:color w:val="000000"/>
              </w:rPr>
              <w:t xml:space="preserve"> 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</w:rPr>
              <w:t>- Консультация «</w:t>
            </w:r>
            <w:proofErr w:type="gramStart"/>
            <w:r w:rsidRPr="007E495A">
              <w:rPr>
                <w:color w:val="000000"/>
              </w:rPr>
              <w:t>Учимся</w:t>
            </w:r>
            <w:proofErr w:type="gramEnd"/>
            <w:r w:rsidRPr="007E495A">
              <w:rPr>
                <w:color w:val="000000"/>
              </w:rPr>
              <w:t xml:space="preserve"> играя: математика» + презентация.</w:t>
            </w:r>
            <w:r w:rsidRPr="007E495A">
              <w:rPr>
                <w:b/>
                <w:color w:val="000000"/>
              </w:rPr>
              <w:t xml:space="preserve"> Хакимова Г.Ф.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</w:rPr>
              <w:t>Смотр раздела по ФЭМП (уголок занимательной математики в каждой группе).</w:t>
            </w:r>
          </w:p>
          <w:p w:rsidR="007E495A" w:rsidRPr="007E495A" w:rsidRDefault="007E495A" w:rsidP="007E495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E495A">
              <w:rPr>
                <w:color w:val="000000"/>
                <w:u w:val="single"/>
              </w:rPr>
              <w:t>Мастер – класс </w:t>
            </w:r>
            <w:r w:rsidRPr="007E495A">
              <w:rPr>
                <w:color w:val="000000"/>
              </w:rPr>
              <w:t>«Использование игрового оборудования для развития ФЭМП».</w:t>
            </w:r>
            <w:r>
              <w:rPr>
                <w:color w:val="000000"/>
              </w:rPr>
              <w:t xml:space="preserve"> </w:t>
            </w:r>
            <w:r w:rsidRPr="007E495A">
              <w:rPr>
                <w:b/>
                <w:color w:val="000000"/>
              </w:rPr>
              <w:t>Хакимова Г.Ф.</w:t>
            </w:r>
          </w:p>
          <w:p w:rsidR="009B1BAC" w:rsidRPr="00691676" w:rsidRDefault="007E495A" w:rsidP="0069167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7E495A">
              <w:rPr>
                <w:color w:val="000000"/>
              </w:rPr>
              <w:t>Педагогический тренинг «Математика вокруг нас»</w:t>
            </w:r>
            <w:r w:rsidR="00691676">
              <w:rPr>
                <w:color w:val="000000"/>
              </w:rPr>
              <w:t xml:space="preserve"> </w:t>
            </w:r>
            <w:proofErr w:type="spellStart"/>
            <w:r w:rsidR="00691676" w:rsidRPr="00691676">
              <w:rPr>
                <w:b/>
                <w:color w:val="000000"/>
              </w:rPr>
              <w:t>Ахсанова</w:t>
            </w:r>
            <w:proofErr w:type="spellEnd"/>
            <w:r w:rsidR="00691676" w:rsidRPr="00691676">
              <w:rPr>
                <w:b/>
                <w:color w:val="000000"/>
              </w:rPr>
              <w:t xml:space="preserve"> А.В.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9B1BAC" w:rsidRPr="00FE3933" w:rsidRDefault="0001754B" w:rsidP="009739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«Современные проблемы взаимодействия детского сада</w:t>
            </w:r>
            <w:r w:rsidR="005957D4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 семьи»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самостоятельной</w:t>
            </w:r>
          </w:p>
          <w:p w:rsidR="009B1BAC" w:rsidRPr="00FE3933" w:rsidRDefault="0001754B" w:rsidP="0001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деятельности в первой половине дня</w:t>
            </w:r>
          </w:p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01754B" w:rsidRPr="00FE3933" w:rsidRDefault="0001754B" w:rsidP="0001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Подготовка к праздничным мероприятиям</w:t>
            </w:r>
          </w:p>
          <w:p w:rsidR="004A7C76" w:rsidRPr="00FE3933" w:rsidRDefault="004A7C76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театрализованной</w:t>
            </w:r>
            <w:r w:rsidR="008B2567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 детьми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</w:t>
            </w:r>
            <w:r w:rsidR="008B2567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705" w:type="dxa"/>
          </w:tcPr>
          <w:p w:rsidR="009B1BAC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родит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голков перед предстоящим праздником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9B1BAC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8 марта во всех группах</w:t>
            </w:r>
          </w:p>
        </w:tc>
        <w:tc>
          <w:tcPr>
            <w:tcW w:w="3191" w:type="dxa"/>
          </w:tcPr>
          <w:p w:rsidR="008B2567" w:rsidRPr="00FE3933" w:rsidRDefault="008B2567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01754B" w:rsidRPr="00FE3933" w:rsidRDefault="0001754B" w:rsidP="000175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01754B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0D" w:rsidRPr="00FE3933" w:rsidTr="00B45F0D">
        <w:tc>
          <w:tcPr>
            <w:tcW w:w="675" w:type="dxa"/>
          </w:tcPr>
          <w:p w:rsidR="00B45F0D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Праздники, посвящённые 8 марта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5F0D" w:rsidRPr="00FE3933" w:rsidRDefault="008B2567" w:rsidP="008B2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5F0D" w:rsidRPr="00FE3933" w:rsidTr="00B45F0D">
        <w:tc>
          <w:tcPr>
            <w:tcW w:w="675" w:type="dxa"/>
          </w:tcPr>
          <w:p w:rsidR="00B45F0D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«Мама-солнышко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B45F0D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5F0D" w:rsidRPr="00FE3933" w:rsidTr="00B45F0D">
        <w:tc>
          <w:tcPr>
            <w:tcW w:w="675" w:type="dxa"/>
          </w:tcPr>
          <w:p w:rsidR="00B45F0D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 и бабушек</w:t>
            </w:r>
          </w:p>
        </w:tc>
        <w:tc>
          <w:tcPr>
            <w:tcW w:w="3191" w:type="dxa"/>
          </w:tcPr>
          <w:p w:rsidR="00B45F0D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44A35" w:rsidRPr="00FE3933" w:rsidRDefault="00B44A35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Нәү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8B2567" w:rsidRPr="00FE3933" w:rsidRDefault="008B2567" w:rsidP="008B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109" w:rsidRPr="00FE3933" w:rsidTr="00B45F0D">
        <w:tc>
          <w:tcPr>
            <w:tcW w:w="675" w:type="dxa"/>
          </w:tcPr>
          <w:p w:rsidR="00C34109" w:rsidRPr="00FE3933" w:rsidRDefault="00F25747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34109" w:rsidRPr="00FE3933" w:rsidRDefault="00C34109" w:rsidP="002F35A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Консультация для родителей: «Музыкальные инструменты и музыкальные игрушки и игры как фактор успешного развития музыкальных способностей ребёнка в домашних условиях».</w:t>
            </w:r>
          </w:p>
        </w:tc>
        <w:tc>
          <w:tcPr>
            <w:tcW w:w="3191" w:type="dxa"/>
          </w:tcPr>
          <w:p w:rsidR="00C34109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с разной тематикой в зависимости</w:t>
            </w:r>
          </w:p>
          <w:p w:rsidR="009B1BAC" w:rsidRPr="00FE3933" w:rsidRDefault="009B1BAC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 возраста детей и запросов родителей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1BAC" w:rsidRPr="00FE3933" w:rsidTr="00B45F0D">
        <w:tc>
          <w:tcPr>
            <w:tcW w:w="675" w:type="dxa"/>
          </w:tcPr>
          <w:p w:rsidR="009B1BAC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9B1BAC" w:rsidRPr="00FE3933" w:rsidRDefault="009B1BAC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перед предстоящим праздником</w:t>
            </w:r>
          </w:p>
        </w:tc>
        <w:tc>
          <w:tcPr>
            <w:tcW w:w="3191" w:type="dxa"/>
          </w:tcPr>
          <w:p w:rsidR="009B1BAC" w:rsidRPr="00FE3933" w:rsidRDefault="008B256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E17F2" w:rsidRPr="00FE3933" w:rsidRDefault="004E17F2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1754B" w:rsidRPr="00FE3933" w:rsidTr="00B45F0D">
        <w:tc>
          <w:tcPr>
            <w:tcW w:w="9571" w:type="dxa"/>
            <w:gridSpan w:val="3"/>
          </w:tcPr>
          <w:p w:rsidR="0001754B" w:rsidRPr="00FE3933" w:rsidRDefault="0001754B" w:rsidP="0001754B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Апрель 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1754B" w:rsidRPr="00FE3933" w:rsidRDefault="00705110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по уборке территории в ДОУ</w:t>
            </w:r>
          </w:p>
        </w:tc>
        <w:tc>
          <w:tcPr>
            <w:tcW w:w="3191" w:type="dxa"/>
          </w:tcPr>
          <w:p w:rsidR="0001754B" w:rsidRPr="00FE3933" w:rsidRDefault="00857465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1754B" w:rsidRPr="00FE3933" w:rsidRDefault="00705110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всех сотрудников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3191" w:type="dxa"/>
          </w:tcPr>
          <w:p w:rsidR="0001754B" w:rsidRPr="00FE3933" w:rsidRDefault="0085746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01754B" w:rsidRPr="00FE3933" w:rsidTr="007906C8">
        <w:trPr>
          <w:trHeight w:val="368"/>
        </w:trPr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705110" w:rsidRPr="005A4A7D" w:rsidRDefault="00705110" w:rsidP="007051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итоговому педсовету №</w:t>
            </w: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4:</w:t>
            </w:r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1. Анал</w:t>
            </w:r>
            <w:r w:rsidR="005A4A7D" w:rsidRPr="005A4A7D">
              <w:rPr>
                <w:rFonts w:ascii="Times New Roman" w:hAnsi="Times New Roman" w:cs="Times New Roman"/>
                <w:sz w:val="24"/>
                <w:szCs w:val="24"/>
              </w:rPr>
              <w:t>из выполнения годовых задач 2022- 2023</w:t>
            </w: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педагогического коллектива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ФГОС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педагогический процесс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3.Эффективность кружковой работы и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4. Анализ работы педагогического коллектива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реализации обучения детей двум государственным</w:t>
            </w:r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языкам РТ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плана работы на </w:t>
            </w:r>
            <w:proofErr w:type="spell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летне</w:t>
            </w:r>
            <w:proofErr w:type="spell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8B2567" w:rsidRPr="005A4A7D" w:rsidRDefault="008B2567" w:rsidP="008B2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период, режима дня 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теплый</w:t>
            </w:r>
          </w:p>
          <w:p w:rsidR="008B2567" w:rsidRPr="005A4A7D" w:rsidRDefault="008B2567" w:rsidP="008B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период (на лето)</w:t>
            </w:r>
            <w:proofErr w:type="gramStart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A4A7D">
              <w:rPr>
                <w:rFonts w:ascii="Times New Roman" w:hAnsi="Times New Roman" w:cs="Times New Roman"/>
                <w:sz w:val="24"/>
                <w:szCs w:val="24"/>
              </w:rPr>
              <w:t>ворческие задания на летний период работы</w:t>
            </w:r>
          </w:p>
          <w:p w:rsidR="0001754B" w:rsidRPr="00FE3933" w:rsidRDefault="008B2567" w:rsidP="008B25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Составление проек</w:t>
            </w:r>
            <w:r w:rsidR="00F55082">
              <w:rPr>
                <w:rFonts w:ascii="Times New Roman" w:hAnsi="Times New Roman" w:cs="Times New Roman"/>
                <w:sz w:val="24"/>
                <w:szCs w:val="24"/>
              </w:rPr>
              <w:t>та годового плана работы на 2023-2024</w:t>
            </w:r>
            <w:r w:rsidRPr="005A4A7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91" w:type="dxa"/>
          </w:tcPr>
          <w:p w:rsidR="0001754B" w:rsidRPr="00FE3933" w:rsidRDefault="00857465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857465" w:rsidRPr="00FE3933" w:rsidRDefault="00857465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B45F0D">
        <w:tc>
          <w:tcPr>
            <w:tcW w:w="675" w:type="dxa"/>
          </w:tcPr>
          <w:p w:rsidR="002E0D0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мониторинга нормативного развития</w:t>
            </w:r>
            <w:r w:rsidR="007906C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191" w:type="dxa"/>
          </w:tcPr>
          <w:p w:rsidR="002E0D0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1754B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ко Дню космонавтики</w:t>
            </w:r>
            <w:r w:rsidR="0001754B" w:rsidRPr="00FE39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7906C8" w:rsidRPr="00FE3933" w:rsidRDefault="007906C8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«Развивающие игры как средство формирования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познавательных способностей детей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01754B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3191" w:type="dxa"/>
          </w:tcPr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Организация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самостоятельной</w:t>
            </w:r>
          </w:p>
          <w:p w:rsidR="0001754B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деятельности во второй половине дня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Предупредительный контроль: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• Подготовка детей к школе по результатам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5F0D" w:rsidRPr="00FE3933" w:rsidRDefault="00B45F0D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3191" w:type="dxa"/>
          </w:tcPr>
          <w:p w:rsidR="007906C8" w:rsidRPr="00FE3933" w:rsidRDefault="007906C8" w:rsidP="0079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</w:p>
          <w:p w:rsidR="0001754B" w:rsidRPr="00FE3933" w:rsidRDefault="0001754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Открытый просмотр образовательной деятельности по графику</w:t>
            </w:r>
          </w:p>
        </w:tc>
        <w:tc>
          <w:tcPr>
            <w:tcW w:w="3191" w:type="dxa"/>
          </w:tcPr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1754B" w:rsidRPr="00FE3933" w:rsidRDefault="00B45F0D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досуги по плану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нструкора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44A35" w:rsidRPr="00FE3933" w:rsidRDefault="00B44A35" w:rsidP="00B45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День птиц – 1 апреля</w:t>
            </w:r>
          </w:p>
        </w:tc>
        <w:tc>
          <w:tcPr>
            <w:tcW w:w="3191" w:type="dxa"/>
          </w:tcPr>
          <w:p w:rsidR="009011A7" w:rsidRPr="00FE3933" w:rsidRDefault="009011A7" w:rsidP="009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1754B" w:rsidRPr="00FE3933" w:rsidRDefault="00B45F0D" w:rsidP="002E0D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«День космонавтики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праздник в </w:t>
            </w:r>
            <w:r w:rsidR="002E0D0B" w:rsidRPr="00FE3933">
              <w:rPr>
                <w:rFonts w:ascii="Times New Roman" w:hAnsi="Times New Roman" w:cs="Times New Roman"/>
                <w:sz w:val="24"/>
                <w:szCs w:val="24"/>
              </w:rPr>
              <w:t>старшей и подготовительной к школе группах</w:t>
            </w:r>
          </w:p>
        </w:tc>
        <w:tc>
          <w:tcPr>
            <w:tcW w:w="3191" w:type="dxa"/>
          </w:tcPr>
          <w:p w:rsidR="009011A7" w:rsidRPr="00FE3933" w:rsidRDefault="009011A7" w:rsidP="00901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54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B45F0D">
        <w:tc>
          <w:tcPr>
            <w:tcW w:w="675" w:type="dxa"/>
          </w:tcPr>
          <w:p w:rsidR="002E0D0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E0D0B" w:rsidRPr="00FE3933" w:rsidRDefault="002E0D0B" w:rsidP="002E0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«Космос»</w:t>
            </w:r>
          </w:p>
        </w:tc>
        <w:tc>
          <w:tcPr>
            <w:tcW w:w="3191" w:type="dxa"/>
          </w:tcPr>
          <w:p w:rsidR="002E0D0B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рисунков по произведениям</w:t>
            </w:r>
          </w:p>
          <w:p w:rsidR="00B44A35" w:rsidRPr="00FE3933" w:rsidRDefault="00B44A35" w:rsidP="00B44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B44A35" w:rsidRPr="00FE3933" w:rsidRDefault="007906C8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B44A35" w:rsidRPr="00FE3933" w:rsidTr="00B45F0D">
        <w:tc>
          <w:tcPr>
            <w:tcW w:w="675" w:type="dxa"/>
          </w:tcPr>
          <w:p w:rsidR="00B44A35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«Бе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Тукайлы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» - вечер поэзии,</w:t>
            </w:r>
          </w:p>
          <w:p w:rsidR="00B44A35" w:rsidRPr="00FE3933" w:rsidRDefault="00B44A35" w:rsidP="00B44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творчеством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7906C8" w:rsidRPr="00FE3933" w:rsidRDefault="007906C8" w:rsidP="00790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A35" w:rsidRPr="00FE3933" w:rsidRDefault="007906C8" w:rsidP="007906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обучению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01754B" w:rsidRPr="00FE3933" w:rsidRDefault="0001754B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01754B" w:rsidRPr="00FE3933" w:rsidRDefault="002E0D0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для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01754B" w:rsidRPr="00FE3933" w:rsidRDefault="002E0D0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род-ей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«Психологическая готовность к школе»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01754B" w:rsidRPr="00FE3933" w:rsidRDefault="002E0D0B" w:rsidP="00B45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Акция добрых дел по благоустройству территории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1754B" w:rsidRPr="00FE3933" w:rsidTr="00B45F0D">
        <w:tc>
          <w:tcPr>
            <w:tcW w:w="675" w:type="dxa"/>
          </w:tcPr>
          <w:p w:rsidR="0001754B" w:rsidRPr="00FE3933" w:rsidRDefault="00F25747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01754B" w:rsidRPr="00FE3933" w:rsidRDefault="0001754B" w:rsidP="00B67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с разной тематикой в зависимости</w:t>
            </w:r>
            <w:r w:rsidR="00B676AD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 возраста детей и запросов родителей</w:t>
            </w:r>
          </w:p>
        </w:tc>
        <w:tc>
          <w:tcPr>
            <w:tcW w:w="3191" w:type="dxa"/>
          </w:tcPr>
          <w:p w:rsidR="0001754B" w:rsidRPr="00FE3933" w:rsidRDefault="00B676AD" w:rsidP="00B45F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63CF1" w:rsidRPr="00FE3933" w:rsidRDefault="00263CF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2E0D0B" w:rsidRPr="00FE3933" w:rsidTr="00AD4843">
        <w:tc>
          <w:tcPr>
            <w:tcW w:w="9571" w:type="dxa"/>
            <w:gridSpan w:val="3"/>
          </w:tcPr>
          <w:p w:rsidR="002E0D0B" w:rsidRPr="00FE3933" w:rsidRDefault="002E0D0B" w:rsidP="002E0D0B">
            <w:pPr>
              <w:tabs>
                <w:tab w:val="left" w:pos="384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Май  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кадрами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Составление годовых отчётов</w:t>
            </w:r>
          </w:p>
        </w:tc>
        <w:tc>
          <w:tcPr>
            <w:tcW w:w="3191" w:type="dxa"/>
          </w:tcPr>
          <w:p w:rsidR="002E0D0B" w:rsidRPr="00FE3933" w:rsidRDefault="008F1938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Рейд по проверке санитарного состояния прогулочных участков</w:t>
            </w:r>
          </w:p>
        </w:tc>
        <w:tc>
          <w:tcPr>
            <w:tcW w:w="3191" w:type="dxa"/>
          </w:tcPr>
          <w:p w:rsidR="002E0D0B" w:rsidRPr="00FE3933" w:rsidRDefault="008F193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1938" w:rsidRPr="00FE3933" w:rsidRDefault="008F1938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выпуска детей в школу</w:t>
            </w:r>
          </w:p>
        </w:tc>
        <w:tc>
          <w:tcPr>
            <w:tcW w:w="3191" w:type="dxa"/>
          </w:tcPr>
          <w:p w:rsidR="002E0D0B" w:rsidRPr="00FE3933" w:rsidRDefault="008F193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F1938" w:rsidRPr="00FE3933" w:rsidRDefault="008F1938" w:rsidP="008F1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1938" w:rsidRPr="00FE3933" w:rsidRDefault="008F1938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в соответствии с ФГОС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191" w:type="dxa"/>
          </w:tcPr>
          <w:p w:rsidR="008F1938" w:rsidRPr="00FE3933" w:rsidRDefault="008F1938" w:rsidP="008F1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E0D0B" w:rsidRPr="00FE3933" w:rsidRDefault="002E0D0B" w:rsidP="00693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летний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оздоровительный</w:t>
            </w:r>
            <w:r w:rsidR="00693124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период.</w:t>
            </w:r>
          </w:p>
        </w:tc>
        <w:tc>
          <w:tcPr>
            <w:tcW w:w="3191" w:type="dxa"/>
          </w:tcPr>
          <w:p w:rsidR="00693124" w:rsidRPr="00FE3933" w:rsidRDefault="00693124" w:rsidP="00693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E0D0B" w:rsidRPr="00F55082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 №4. Итоговый</w:t>
            </w:r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1. Анализ выполнения годовых задач 2020- 2021уч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педагогического коллектива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ФГОС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педагогический процесс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3.Эффективность кружковой работы и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4. Анализ работы педагогического коллектива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реализации обучения детей двум государственным</w:t>
            </w:r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языкам РТ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плана работы на </w:t>
            </w:r>
            <w:proofErr w:type="spell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летне</w:t>
            </w:r>
            <w:proofErr w:type="spell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DE5814" w:rsidRPr="00F55082" w:rsidRDefault="00DE5814" w:rsidP="00DE58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период, режима дня 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теплый</w:t>
            </w:r>
          </w:p>
          <w:p w:rsidR="00DE5814" w:rsidRPr="00F55082" w:rsidRDefault="00DE5814" w:rsidP="00DE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период (на лето)</w:t>
            </w:r>
            <w:proofErr w:type="gramStart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ворческие задания на летний период работы</w:t>
            </w:r>
          </w:p>
          <w:p w:rsidR="00DE5814" w:rsidRPr="00FE3933" w:rsidRDefault="00DE5814" w:rsidP="00DE58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>6. Составление проек</w:t>
            </w:r>
            <w:r w:rsidR="0044746F" w:rsidRPr="00F55082">
              <w:rPr>
                <w:rFonts w:ascii="Times New Roman" w:hAnsi="Times New Roman" w:cs="Times New Roman"/>
                <w:sz w:val="24"/>
                <w:szCs w:val="24"/>
              </w:rPr>
              <w:t>та годового плана работы на 2023-2024</w:t>
            </w:r>
            <w:r w:rsidRPr="00F5508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91" w:type="dxa"/>
          </w:tcPr>
          <w:p w:rsidR="00A22EEC" w:rsidRPr="00FE3933" w:rsidRDefault="00A22EEC" w:rsidP="00A22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Консультации:</w:t>
            </w:r>
          </w:p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педагогической диагностики в условиях</w:t>
            </w:r>
            <w:r w:rsidR="00E41BA4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2E0D0B" w:rsidRPr="00FE3933" w:rsidRDefault="002E0D0B" w:rsidP="00E41B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Организация работы с детьми в летний оздоровительный</w:t>
            </w:r>
            <w:r w:rsidR="00E41BA4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191" w:type="dxa"/>
          </w:tcPr>
          <w:p w:rsidR="002E0D0B" w:rsidRPr="00FE3933" w:rsidRDefault="00E41BA4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Оперативный контроль:</w:t>
            </w:r>
          </w:p>
          <w:p w:rsidR="002E0D0B" w:rsidRPr="00FE3933" w:rsidRDefault="002E0D0B" w:rsidP="002E0D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• Проведение итоговых родительских собраний</w:t>
            </w:r>
          </w:p>
        </w:tc>
        <w:tc>
          <w:tcPr>
            <w:tcW w:w="3191" w:type="dxa"/>
          </w:tcPr>
          <w:p w:rsidR="00056ABA" w:rsidRPr="00FE3933" w:rsidRDefault="00056ABA" w:rsidP="000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утренника «День победы»</w:t>
            </w:r>
          </w:p>
        </w:tc>
        <w:tc>
          <w:tcPr>
            <w:tcW w:w="3191" w:type="dxa"/>
          </w:tcPr>
          <w:p w:rsidR="00056ABA" w:rsidRPr="00FE3933" w:rsidRDefault="00056ABA" w:rsidP="000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056ABA" w:rsidP="00056A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выпускного бала</w:t>
            </w:r>
          </w:p>
        </w:tc>
        <w:tc>
          <w:tcPr>
            <w:tcW w:w="3191" w:type="dxa"/>
          </w:tcPr>
          <w:p w:rsidR="00056ABA" w:rsidRPr="00FE3933" w:rsidRDefault="00056ABA" w:rsidP="00056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056ABA" w:rsidP="00056A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Утренник «День победы».</w:t>
            </w:r>
          </w:p>
        </w:tc>
        <w:tc>
          <w:tcPr>
            <w:tcW w:w="3191" w:type="dxa"/>
          </w:tcPr>
          <w:p w:rsidR="00E41BA4" w:rsidRPr="00FE3933" w:rsidRDefault="00E41BA4" w:rsidP="00E41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E41BA4" w:rsidP="00E41B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7C76" w:rsidRPr="00FE3933" w:rsidTr="00AD4843">
        <w:tc>
          <w:tcPr>
            <w:tcW w:w="675" w:type="dxa"/>
          </w:tcPr>
          <w:p w:rsidR="004A7C76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4A7C76" w:rsidRPr="00FE3933" w:rsidRDefault="004A7C76" w:rsidP="00E41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рисунка: «Спасибо бабушке и деду</w:t>
            </w:r>
            <w:r w:rsidR="00E411C0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 великую Победу»</w:t>
            </w:r>
          </w:p>
        </w:tc>
        <w:tc>
          <w:tcPr>
            <w:tcW w:w="3191" w:type="dxa"/>
          </w:tcPr>
          <w:p w:rsidR="004A7C76" w:rsidRPr="00FE3933" w:rsidRDefault="00056ABA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E0D0B" w:rsidRPr="00FE3933" w:rsidRDefault="002E0D0B" w:rsidP="002E0D0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191" w:type="dxa"/>
          </w:tcPr>
          <w:p w:rsidR="008A38F1" w:rsidRPr="00FE3933" w:rsidRDefault="008A38F1" w:rsidP="008A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8A38F1" w:rsidP="008A3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в цветнике и на огороде</w:t>
            </w:r>
          </w:p>
        </w:tc>
        <w:tc>
          <w:tcPr>
            <w:tcW w:w="3191" w:type="dxa"/>
          </w:tcPr>
          <w:p w:rsidR="002E0D0B" w:rsidRPr="00FE3933" w:rsidRDefault="00056ABA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E0D0B" w:rsidRPr="00FE3933" w:rsidRDefault="002E0D0B" w:rsidP="008A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Спортивные и развлекательные мероприятия по плану</w:t>
            </w:r>
            <w:r w:rsidR="008A38F1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нструктораи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муз. рук-ля</w:t>
            </w:r>
          </w:p>
        </w:tc>
        <w:tc>
          <w:tcPr>
            <w:tcW w:w="3191" w:type="dxa"/>
          </w:tcPr>
          <w:p w:rsidR="008A38F1" w:rsidRPr="00FE3933" w:rsidRDefault="008A38F1" w:rsidP="008A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8A38F1" w:rsidP="008A3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Взаимодействие ДОУ с семьёй, с другими организациями</w:t>
            </w:r>
          </w:p>
        </w:tc>
        <w:tc>
          <w:tcPr>
            <w:tcW w:w="3191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2E0D0B" w:rsidRPr="00FE3933" w:rsidRDefault="002E0D0B" w:rsidP="002E0D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«Итоги работы ДОУ за</w:t>
            </w:r>
            <w:r w:rsidR="008A38F1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работы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Групповые итоговые собрания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благоустройству территории</w:t>
            </w:r>
          </w:p>
        </w:tc>
        <w:tc>
          <w:tcPr>
            <w:tcW w:w="3191" w:type="dxa"/>
          </w:tcPr>
          <w:p w:rsidR="002E0D0B" w:rsidRPr="00FE3933" w:rsidRDefault="008A38F1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E0D0B" w:rsidRPr="00FE3933" w:rsidTr="00AD4843">
        <w:tc>
          <w:tcPr>
            <w:tcW w:w="675" w:type="dxa"/>
          </w:tcPr>
          <w:p w:rsidR="002E0D0B" w:rsidRPr="00FE3933" w:rsidRDefault="00F25747" w:rsidP="00AD4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2E0D0B" w:rsidRPr="00FE3933" w:rsidRDefault="002E0D0B" w:rsidP="00AD4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Выпускной бал «До свиданья, детский сад!»</w:t>
            </w:r>
          </w:p>
        </w:tc>
        <w:tc>
          <w:tcPr>
            <w:tcW w:w="3191" w:type="dxa"/>
          </w:tcPr>
          <w:p w:rsidR="008A38F1" w:rsidRPr="00FE3933" w:rsidRDefault="008A38F1" w:rsidP="008A3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0D0B" w:rsidRPr="00FE3933" w:rsidRDefault="008A38F1" w:rsidP="008A3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87AF1" w:rsidRPr="00FE3933" w:rsidRDefault="00D87AF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97B" w:rsidRDefault="00A0197B" w:rsidP="00963F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F5C" w:rsidRPr="00FE3933" w:rsidRDefault="00963F5C" w:rsidP="00963F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Работа педагогического совета</w:t>
      </w:r>
    </w:p>
    <w:tbl>
      <w:tblPr>
        <w:tblStyle w:val="aa"/>
        <w:tblW w:w="100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827"/>
        <w:gridCol w:w="1276"/>
        <w:gridCol w:w="1843"/>
        <w:gridCol w:w="1384"/>
      </w:tblGrid>
      <w:tr w:rsidR="00963F5C" w:rsidRPr="0044746F" w:rsidTr="00F25747">
        <w:tc>
          <w:tcPr>
            <w:tcW w:w="1702" w:type="dxa"/>
            <w:gridSpan w:val="2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827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Повестка дня 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276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рассмотрения вопроса</w:t>
            </w:r>
          </w:p>
        </w:tc>
        <w:tc>
          <w:tcPr>
            <w:tcW w:w="1843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Метод сбора информации</w:t>
            </w:r>
          </w:p>
        </w:tc>
        <w:tc>
          <w:tcPr>
            <w:tcW w:w="1384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963F5C" w:rsidRPr="0044746F" w:rsidTr="00F25747">
        <w:trPr>
          <w:trHeight w:val="529"/>
        </w:trPr>
        <w:tc>
          <w:tcPr>
            <w:tcW w:w="851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827" w:type="dxa"/>
            <w:vMerge w:val="restart"/>
          </w:tcPr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Установочный.</w:t>
            </w: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849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наметить основные направления работы коллектива детского сада на учебный год</w:t>
            </w: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за </w:t>
            </w:r>
            <w:proofErr w:type="spellStart"/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летнеоздоровительный</w:t>
            </w:r>
            <w:proofErr w:type="spellEnd"/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 период. </w:t>
            </w: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</w:t>
            </w:r>
            <w:proofErr w:type="spellStart"/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образовательного плана работы, годового календарного графика </w:t>
            </w:r>
            <w:r w:rsidR="00A0197B" w:rsidRPr="00684920">
              <w:rPr>
                <w:rFonts w:ascii="Times New Roman" w:hAnsi="Times New Roman" w:cs="Times New Roman"/>
                <w:sz w:val="24"/>
                <w:szCs w:val="24"/>
              </w:rPr>
              <w:t>работы, учебного плана на 2022-2023</w:t>
            </w: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3.Утверждение расписания ООД, рабочих программ специалистов и воспитателей групп, работы кружков.</w:t>
            </w:r>
          </w:p>
        </w:tc>
        <w:tc>
          <w:tcPr>
            <w:tcW w:w="1276" w:type="dxa"/>
            <w:vMerge w:val="restart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963F5C" w:rsidRPr="00684920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sz w:val="24"/>
                <w:szCs w:val="24"/>
              </w:rPr>
              <w:t>Рекомендации августовской конференции изучение литературы, анализ работы за прошедший год</w:t>
            </w:r>
          </w:p>
        </w:tc>
        <w:tc>
          <w:tcPr>
            <w:tcW w:w="1384" w:type="dxa"/>
            <w:vMerge w:val="restart"/>
          </w:tcPr>
          <w:p w:rsidR="00963F5C" w:rsidRPr="00684920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920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963F5C" w:rsidRPr="0044746F" w:rsidTr="00F25747">
        <w:trPr>
          <w:trHeight w:val="3774"/>
        </w:trPr>
        <w:tc>
          <w:tcPr>
            <w:tcW w:w="851" w:type="dxa"/>
          </w:tcPr>
          <w:p w:rsidR="00963F5C" w:rsidRPr="00684920" w:rsidRDefault="00345B2D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01.08.22</w:t>
            </w:r>
          </w:p>
        </w:tc>
        <w:tc>
          <w:tcPr>
            <w:tcW w:w="851" w:type="dxa"/>
          </w:tcPr>
          <w:p w:rsidR="00963F5C" w:rsidRPr="00684920" w:rsidRDefault="00345B2D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31.08.22</w:t>
            </w:r>
          </w:p>
        </w:tc>
        <w:tc>
          <w:tcPr>
            <w:tcW w:w="3827" w:type="dxa"/>
            <w:vMerge/>
          </w:tcPr>
          <w:p w:rsidR="00963F5C" w:rsidRPr="0044746F" w:rsidRDefault="00963F5C" w:rsidP="000A1B48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:rsidR="00963F5C" w:rsidRPr="0044746F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:rsidR="00963F5C" w:rsidRPr="0044746F" w:rsidRDefault="00963F5C" w:rsidP="000A1B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84" w:type="dxa"/>
            <w:vMerge/>
          </w:tcPr>
          <w:p w:rsidR="00963F5C" w:rsidRPr="0044746F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63F5C" w:rsidRPr="0044746F" w:rsidTr="00F25747">
        <w:trPr>
          <w:trHeight w:val="3294"/>
        </w:trPr>
        <w:tc>
          <w:tcPr>
            <w:tcW w:w="851" w:type="dxa"/>
          </w:tcPr>
          <w:p w:rsidR="00963F5C" w:rsidRPr="00E7569B" w:rsidRDefault="00963F5C" w:rsidP="0090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01.11.2</w:t>
            </w:r>
            <w:r w:rsidR="00906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3F5C" w:rsidRPr="00E7569B" w:rsidRDefault="00963F5C" w:rsidP="0090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25.11.2</w:t>
            </w:r>
            <w:r w:rsidR="00906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42DFA" w:rsidRPr="00DF1A97" w:rsidRDefault="00E7569B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b/>
                <w:bCs/>
                <w:u w:val="single"/>
              </w:rPr>
              <w:t xml:space="preserve">Педагогический совет </w:t>
            </w:r>
            <w:r w:rsidR="00E42DFA" w:rsidRPr="00DF1A97">
              <w:rPr>
                <w:b/>
                <w:bCs/>
                <w:color w:val="000000"/>
              </w:rPr>
              <w:t>Тема</w:t>
            </w:r>
            <w:r w:rsidR="00E42DFA" w:rsidRPr="00DF1A97">
              <w:rPr>
                <w:color w:val="000000"/>
              </w:rPr>
              <w:t>: «Физическое развитие детей, через двигательную активность в течение всего дня»</w:t>
            </w:r>
          </w:p>
          <w:p w:rsidR="00E42DFA" w:rsidRPr="00DF1A97" w:rsidRDefault="00E42DFA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b/>
                <w:bCs/>
                <w:color w:val="000000"/>
              </w:rPr>
              <w:t>Цель: </w:t>
            </w:r>
            <w:r w:rsidRPr="00DF1A97">
              <w:rPr>
                <w:color w:val="000000"/>
              </w:rPr>
              <w:t>систематизация знаний педагогов об организации двигательной активности детей дошкольного возраста в различные режимные моменты; анализ эффективности используемых форм и методов организации двигательной активности детей в ДОУ.</w:t>
            </w:r>
          </w:p>
          <w:p w:rsidR="00E42DFA" w:rsidRPr="00EE23ED" w:rsidRDefault="00E42DFA" w:rsidP="00E42D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Итоги тематического контроля «Организация двигательного режима воспитанников ДОУ».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>Зямалова</w:t>
            </w:r>
            <w:proofErr w:type="spellEnd"/>
            <w:r w:rsidRPr="00EE2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  <w:p w:rsidR="00E42DFA" w:rsidRPr="00DF1A97" w:rsidRDefault="00E42DFA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t>Цель: выяснить организацию и эффективность работы по развитию у детей двигательной активности в режиме работы.</w:t>
            </w:r>
          </w:p>
          <w:p w:rsidR="00E42DFA" w:rsidRPr="00DF1A97" w:rsidRDefault="00E42DFA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t>Выступление:</w:t>
            </w:r>
          </w:p>
          <w:p w:rsidR="00E42DFA" w:rsidRDefault="00E42DFA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F1A97">
              <w:rPr>
                <w:color w:val="000000"/>
              </w:rPr>
              <w:t>- «Организация самостоятельной двигательной активности детей в режиме дня»</w:t>
            </w:r>
            <w:r>
              <w:rPr>
                <w:color w:val="000000"/>
              </w:rPr>
              <w:t xml:space="preserve"> </w:t>
            </w:r>
            <w:proofErr w:type="spellStart"/>
            <w:r w:rsidRPr="00DF1A97">
              <w:rPr>
                <w:b/>
                <w:color w:val="000000"/>
              </w:rPr>
              <w:t>Мин</w:t>
            </w:r>
            <w:r w:rsidR="00F25747">
              <w:rPr>
                <w:b/>
                <w:color w:val="000000"/>
              </w:rPr>
              <w:t>е</w:t>
            </w:r>
            <w:r w:rsidRPr="00DF1A97">
              <w:rPr>
                <w:b/>
                <w:color w:val="000000"/>
              </w:rPr>
              <w:t>каева</w:t>
            </w:r>
            <w:proofErr w:type="spellEnd"/>
            <w:r w:rsidRPr="00DF1A97">
              <w:rPr>
                <w:b/>
                <w:color w:val="000000"/>
              </w:rPr>
              <w:t xml:space="preserve"> Н.А.</w:t>
            </w:r>
          </w:p>
          <w:p w:rsidR="00E42DFA" w:rsidRPr="00DF1A97" w:rsidRDefault="00E42DFA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b/>
                <w:color w:val="000000"/>
              </w:rPr>
              <w:t>-</w:t>
            </w:r>
            <w:r w:rsidRPr="00DF1A97">
              <w:rPr>
                <w:color w:val="000000"/>
              </w:rPr>
              <w:t xml:space="preserve"> «Двигательная активность детей в течени</w:t>
            </w:r>
            <w:proofErr w:type="gramStart"/>
            <w:r w:rsidRPr="00DF1A97">
              <w:rPr>
                <w:color w:val="000000"/>
              </w:rPr>
              <w:t>и</w:t>
            </w:r>
            <w:proofErr w:type="gramEnd"/>
            <w:r w:rsidRPr="00DF1A97">
              <w:rPr>
                <w:color w:val="000000"/>
              </w:rPr>
              <w:t xml:space="preserve"> дня» + презентация.</w:t>
            </w:r>
          </w:p>
          <w:p w:rsidR="00E42DFA" w:rsidRPr="00DF1A97" w:rsidRDefault="00E42DFA" w:rsidP="00E42D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1A97">
              <w:rPr>
                <w:color w:val="000000"/>
              </w:rPr>
              <w:lastRenderedPageBreak/>
              <w:t>- «Двигательная активность детей на прогуле» + презентация</w:t>
            </w:r>
            <w:r>
              <w:rPr>
                <w:color w:val="000000"/>
              </w:rPr>
              <w:t xml:space="preserve"> </w:t>
            </w:r>
            <w:proofErr w:type="spellStart"/>
            <w:r w:rsidRPr="00DF1A97">
              <w:rPr>
                <w:b/>
                <w:color w:val="000000"/>
              </w:rPr>
              <w:t>Нуруллина</w:t>
            </w:r>
            <w:proofErr w:type="spellEnd"/>
            <w:r w:rsidRPr="00DF1A97">
              <w:rPr>
                <w:b/>
                <w:color w:val="000000"/>
              </w:rPr>
              <w:t xml:space="preserve"> Э.К.</w:t>
            </w:r>
          </w:p>
          <w:p w:rsidR="00E7569B" w:rsidRPr="00E7569B" w:rsidRDefault="00E7569B" w:rsidP="00E756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Зямалова</w:t>
            </w:r>
            <w:proofErr w:type="spellEnd"/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>Цель: выяснить организацию и эффективность работы по развитию у детей двигательной активности в режиме работы.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>Выступление: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7569B">
              <w:rPr>
                <w:color w:val="000000"/>
              </w:rPr>
              <w:t xml:space="preserve">- «Организация самостоятельной двигательной активности детей в режиме дня» </w:t>
            </w:r>
            <w:proofErr w:type="spellStart"/>
            <w:r w:rsidRPr="00E7569B">
              <w:rPr>
                <w:b/>
                <w:color w:val="000000"/>
              </w:rPr>
              <w:t>Мин</w:t>
            </w:r>
            <w:r w:rsidR="00F25747">
              <w:rPr>
                <w:b/>
                <w:color w:val="000000"/>
              </w:rPr>
              <w:t>е</w:t>
            </w:r>
            <w:r w:rsidRPr="00E7569B">
              <w:rPr>
                <w:b/>
                <w:color w:val="000000"/>
              </w:rPr>
              <w:t>каева</w:t>
            </w:r>
            <w:proofErr w:type="spellEnd"/>
            <w:r w:rsidRPr="00E7569B">
              <w:rPr>
                <w:b/>
                <w:color w:val="000000"/>
              </w:rPr>
              <w:t xml:space="preserve"> Н.А.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b/>
                <w:color w:val="000000"/>
              </w:rPr>
              <w:t>-</w:t>
            </w:r>
            <w:r w:rsidRPr="00E7569B">
              <w:rPr>
                <w:color w:val="000000"/>
              </w:rPr>
              <w:t xml:space="preserve"> «Двигательная активность детей в течени</w:t>
            </w:r>
            <w:proofErr w:type="gramStart"/>
            <w:r w:rsidRPr="00E7569B">
              <w:rPr>
                <w:color w:val="000000"/>
              </w:rPr>
              <w:t>и</w:t>
            </w:r>
            <w:proofErr w:type="gramEnd"/>
            <w:r w:rsidRPr="00E7569B">
              <w:rPr>
                <w:color w:val="000000"/>
              </w:rPr>
              <w:t xml:space="preserve"> дня» + презентация.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 xml:space="preserve">- «Двигательная активность детей на прогуле» + презентация </w:t>
            </w:r>
            <w:proofErr w:type="spellStart"/>
            <w:r w:rsidRPr="00E7569B">
              <w:rPr>
                <w:b/>
                <w:color w:val="000000"/>
              </w:rPr>
              <w:t>Нуруллина</w:t>
            </w:r>
            <w:proofErr w:type="spellEnd"/>
            <w:r w:rsidRPr="00E7569B">
              <w:rPr>
                <w:b/>
                <w:color w:val="000000"/>
              </w:rPr>
              <w:t xml:space="preserve"> Э.К.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843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проблеме, собеседование с педагогами, анкетирование</w:t>
            </w:r>
          </w:p>
          <w:p w:rsidR="00963F5C" w:rsidRPr="00E7569B" w:rsidRDefault="00963F5C" w:rsidP="000A1B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Разработка модели организации эффективной системы работы</w:t>
            </w:r>
          </w:p>
          <w:p w:rsidR="00963F5C" w:rsidRPr="00E7569B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7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 </w:t>
            </w:r>
          </w:p>
          <w:p w:rsidR="00963F5C" w:rsidRPr="00E7569B" w:rsidRDefault="00963F5C" w:rsidP="000A1B4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коммуникативном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развитию</w:t>
            </w:r>
            <w:r w:rsidRPr="00E756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в соответствии с ФГОС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  <w:tr w:rsidR="00963F5C" w:rsidRPr="0044746F" w:rsidTr="00F25747">
        <w:trPr>
          <w:trHeight w:val="1291"/>
        </w:trPr>
        <w:tc>
          <w:tcPr>
            <w:tcW w:w="851" w:type="dxa"/>
          </w:tcPr>
          <w:p w:rsidR="00963F5C" w:rsidRPr="00E7569B" w:rsidRDefault="00963F5C" w:rsidP="0090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01.03.2</w:t>
            </w:r>
            <w:r w:rsidR="00906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3F5C" w:rsidRPr="00E7569B" w:rsidRDefault="00963F5C" w:rsidP="0090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30.03.2</w:t>
            </w:r>
            <w:r w:rsidR="00906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b/>
                <w:bCs/>
                <w:u w:val="single"/>
              </w:rPr>
              <w:t xml:space="preserve">Педсовет № 3 </w:t>
            </w:r>
            <w:r w:rsidRPr="00E7569B">
              <w:rPr>
                <w:b/>
                <w:bCs/>
                <w:color w:val="000000"/>
              </w:rPr>
              <w:t>Тема:</w:t>
            </w:r>
            <w:r w:rsidRPr="00E7569B">
              <w:rPr>
                <w:color w:val="000000"/>
              </w:rPr>
              <w:t> «Развитие познавательных интересов через ФЭМП»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>(форма организации – деловая игра).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b/>
                <w:bCs/>
                <w:color w:val="000000"/>
              </w:rPr>
              <w:t>Цель:</w:t>
            </w:r>
            <w:r w:rsidRPr="00E7569B">
              <w:rPr>
                <w:color w:val="000000"/>
              </w:rPr>
              <w:t> повысить уровень знаний педагогов по методике ФЭМП. Формировать творческий подход в работе с детьми с учётом их возможности».</w:t>
            </w:r>
          </w:p>
          <w:p w:rsidR="00E7569B" w:rsidRPr="00E7569B" w:rsidRDefault="00E7569B" w:rsidP="00E756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Итоги тематического контроля «ФЭМП в режиме дня и организованной образовательной деятельности детей дошкольного возраста».</w:t>
            </w: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Заведующий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Зямалова</w:t>
            </w:r>
            <w:proofErr w:type="spellEnd"/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Г.Ф.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  <w:u w:val="single"/>
              </w:rPr>
              <w:t>Цель:</w:t>
            </w:r>
            <w:r w:rsidRPr="00E7569B">
              <w:rPr>
                <w:color w:val="000000"/>
              </w:rPr>
              <w:t> выявить состояние работы педагогов ДОУ по ФЭМП в ООД в режимных моментах»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  <w:u w:val="single"/>
              </w:rPr>
              <w:t>Выступление: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>- «Содержание образовательной области «Познавательное развитие (ФЭМП).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 xml:space="preserve">- «Развитие логического мышления детей дошкольного возраста посредством </w:t>
            </w:r>
            <w:proofErr w:type="spellStart"/>
            <w:r w:rsidRPr="00E7569B">
              <w:rPr>
                <w:color w:val="000000"/>
              </w:rPr>
              <w:t>логико</w:t>
            </w:r>
            <w:proofErr w:type="spellEnd"/>
            <w:r w:rsidRPr="00E7569B">
              <w:rPr>
                <w:color w:val="000000"/>
              </w:rPr>
              <w:t xml:space="preserve"> – математических игр». </w:t>
            </w:r>
            <w:r w:rsidRPr="00E7569B">
              <w:rPr>
                <w:b/>
                <w:color w:val="000000"/>
              </w:rPr>
              <w:t>Денисова С.А.</w:t>
            </w:r>
            <w:r w:rsidRPr="00E7569B">
              <w:rPr>
                <w:color w:val="000000"/>
              </w:rPr>
              <w:t xml:space="preserve"> 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>- Консультация «</w:t>
            </w:r>
            <w:proofErr w:type="gramStart"/>
            <w:r w:rsidRPr="00E7569B">
              <w:rPr>
                <w:color w:val="000000"/>
              </w:rPr>
              <w:t>Учимся</w:t>
            </w:r>
            <w:proofErr w:type="gramEnd"/>
            <w:r w:rsidRPr="00E7569B">
              <w:rPr>
                <w:color w:val="000000"/>
              </w:rPr>
              <w:t xml:space="preserve"> играя: математика» + презентация.</w:t>
            </w:r>
            <w:r w:rsidRPr="00E7569B">
              <w:rPr>
                <w:b/>
                <w:color w:val="000000"/>
              </w:rPr>
              <w:t xml:space="preserve"> Хакимова Г.Ф.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</w:rPr>
              <w:t>Смотр раздела по ФЭМП (уголок занимательной математики в каждой группе).</w:t>
            </w:r>
          </w:p>
          <w:p w:rsidR="00E7569B" w:rsidRPr="00E7569B" w:rsidRDefault="00E7569B" w:rsidP="00E7569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69B">
              <w:rPr>
                <w:color w:val="000000"/>
                <w:u w:val="single"/>
              </w:rPr>
              <w:lastRenderedPageBreak/>
              <w:t>Мастер – класс </w:t>
            </w:r>
            <w:r w:rsidRPr="00E7569B">
              <w:rPr>
                <w:color w:val="000000"/>
              </w:rPr>
              <w:t xml:space="preserve">«Использование игрового оборудования для развития ФЭМП». </w:t>
            </w:r>
            <w:r w:rsidRPr="00E7569B">
              <w:rPr>
                <w:b/>
                <w:color w:val="000000"/>
              </w:rPr>
              <w:t>Хакимова Г.Ф.</w:t>
            </w:r>
          </w:p>
          <w:p w:rsidR="00963F5C" w:rsidRPr="00E7569B" w:rsidRDefault="00E7569B" w:rsidP="00E75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тренинг «Математика вокруг нас» </w:t>
            </w:r>
            <w:proofErr w:type="spellStart"/>
            <w:r w:rsidRPr="00E756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Ахсанова</w:t>
            </w:r>
            <w:proofErr w:type="spellEnd"/>
            <w:r w:rsidRPr="00E756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276" w:type="dxa"/>
          </w:tcPr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Соообщение</w:t>
            </w:r>
            <w:proofErr w:type="spellEnd"/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рекомендации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проблеме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открытый показы ООД</w:t>
            </w:r>
          </w:p>
        </w:tc>
        <w:tc>
          <w:tcPr>
            <w:tcW w:w="1384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всех групп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3F5C" w:rsidRPr="00FE3933" w:rsidTr="00F25747">
        <w:tc>
          <w:tcPr>
            <w:tcW w:w="851" w:type="dxa"/>
          </w:tcPr>
          <w:p w:rsidR="00963F5C" w:rsidRPr="00E7569B" w:rsidRDefault="00963F5C" w:rsidP="0090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01.05.2</w:t>
            </w:r>
            <w:r w:rsidR="00906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63F5C" w:rsidRPr="00E7569B" w:rsidRDefault="00963F5C" w:rsidP="0090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>28.05.2</w:t>
            </w:r>
            <w:r w:rsidR="00906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963F5C" w:rsidRPr="00E7569B" w:rsidRDefault="00963F5C" w:rsidP="000A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работы </w:t>
            </w:r>
          </w:p>
          <w:p w:rsidR="00963F5C" w:rsidRPr="00E7569B" w:rsidRDefault="00963F5C" w:rsidP="000A1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1. Анал</w:t>
            </w:r>
            <w:r w:rsidR="002A7BDC" w:rsidRPr="00E7569B">
              <w:rPr>
                <w:rFonts w:ascii="Times New Roman" w:hAnsi="Times New Roman" w:cs="Times New Roman"/>
                <w:sz w:val="24"/>
                <w:szCs w:val="24"/>
              </w:rPr>
              <w:t>из выполнения годовых задач 2022- 2023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963F5C" w:rsidRPr="00E7569B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2.Результаты работы педагогического коллектива 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63F5C" w:rsidRPr="00E7569B" w:rsidRDefault="00963F5C" w:rsidP="0096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ФГОС 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в педагогический процесс</w:t>
            </w:r>
          </w:p>
          <w:p w:rsidR="00963F5C" w:rsidRPr="00E7569B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3.Эффективность кружковой работы и 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</w:p>
          <w:p w:rsidR="00963F5C" w:rsidRPr="00E7569B" w:rsidRDefault="00963F5C" w:rsidP="0096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</w:p>
          <w:p w:rsidR="00963F5C" w:rsidRPr="00E7569B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4. Анализ работы педагогического коллектива 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63F5C" w:rsidRPr="00E7569B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реализации обучения детей двум государственным</w:t>
            </w:r>
          </w:p>
          <w:p w:rsidR="00963F5C" w:rsidRPr="00E7569B" w:rsidRDefault="00963F5C" w:rsidP="0096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языкам РТ</w:t>
            </w:r>
          </w:p>
          <w:p w:rsidR="00963F5C" w:rsidRPr="00E7569B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плана работы на </w:t>
            </w:r>
            <w:proofErr w:type="spell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летне</w:t>
            </w:r>
            <w:proofErr w:type="spell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963F5C" w:rsidRPr="00E7569B" w:rsidRDefault="00963F5C" w:rsidP="0096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период, режима дня 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теплый</w:t>
            </w:r>
          </w:p>
          <w:p w:rsidR="00963F5C" w:rsidRPr="00E7569B" w:rsidRDefault="00963F5C" w:rsidP="0096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период (на лето)</w:t>
            </w:r>
            <w:proofErr w:type="gramStart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ворческие задания на летний период работы</w:t>
            </w:r>
          </w:p>
          <w:p w:rsidR="00963F5C" w:rsidRPr="00E7569B" w:rsidRDefault="00963F5C" w:rsidP="0096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6. Составление проек</w:t>
            </w:r>
            <w:r w:rsidR="004944A6" w:rsidRPr="00E7569B">
              <w:rPr>
                <w:rFonts w:ascii="Times New Roman" w:hAnsi="Times New Roman" w:cs="Times New Roman"/>
                <w:sz w:val="24"/>
                <w:szCs w:val="24"/>
              </w:rPr>
              <w:t>та годового плана работы на 2023-2024</w:t>
            </w: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276" w:type="dxa"/>
          </w:tcPr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9B">
              <w:rPr>
                <w:rFonts w:ascii="Times New Roman" w:hAnsi="Times New Roman" w:cs="Times New Roman"/>
                <w:sz w:val="24"/>
                <w:szCs w:val="24"/>
              </w:rPr>
              <w:t>.круглый стол</w:t>
            </w:r>
          </w:p>
          <w:p w:rsidR="00963F5C" w:rsidRPr="00E7569B" w:rsidRDefault="00963F5C" w:rsidP="000A1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3F5C" w:rsidRPr="00AB123E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3E">
              <w:rPr>
                <w:rFonts w:ascii="Times New Roman" w:hAnsi="Times New Roman" w:cs="Times New Roman"/>
                <w:sz w:val="24"/>
                <w:szCs w:val="24"/>
              </w:rPr>
              <w:t>Анализ работы за прошедший год</w:t>
            </w:r>
          </w:p>
        </w:tc>
        <w:tc>
          <w:tcPr>
            <w:tcW w:w="1384" w:type="dxa"/>
          </w:tcPr>
          <w:p w:rsidR="00963F5C" w:rsidRPr="00AB123E" w:rsidRDefault="00963F5C" w:rsidP="000A1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3E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</w:tr>
    </w:tbl>
    <w:p w:rsidR="00D87AF1" w:rsidRPr="00FE3933" w:rsidRDefault="00D87AF1" w:rsidP="00FE39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87AF1" w:rsidRPr="00FE3933" w:rsidRDefault="00D87AF1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21C23" w:rsidRPr="00FE3933" w:rsidRDefault="00021C23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Изучение, обобщение и распространение</w:t>
      </w:r>
    </w:p>
    <w:p w:rsidR="00021C23" w:rsidRPr="00FE3933" w:rsidRDefault="00021C23" w:rsidP="00021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инновационного опыта работы педагогов ДОУ,</w:t>
      </w:r>
    </w:p>
    <w:p w:rsidR="00021C23" w:rsidRPr="00FE3933" w:rsidRDefault="00021C23" w:rsidP="00021C23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повышение деловой квалификации педагогов.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021C23" w:rsidRPr="00FE3933" w:rsidTr="00021C23">
        <w:tc>
          <w:tcPr>
            <w:tcW w:w="1526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854" w:type="dxa"/>
          </w:tcPr>
          <w:p w:rsidR="00021C23" w:rsidRPr="00FE3933" w:rsidRDefault="00021C23" w:rsidP="00021C23">
            <w:pPr>
              <w:rPr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91" w:type="dxa"/>
          </w:tcPr>
          <w:p w:rsidR="00021C23" w:rsidRPr="00FE3933" w:rsidRDefault="00021C23" w:rsidP="00021C23">
            <w:pPr>
              <w:rPr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 планам</w:t>
            </w:r>
          </w:p>
          <w:p w:rsidR="00021C23" w:rsidRPr="00FE3933" w:rsidRDefault="00021C23" w:rsidP="00021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  <w:tc>
          <w:tcPr>
            <w:tcW w:w="4854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Посещение педагогами МО города и района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1C23" w:rsidRPr="00FE3933" w:rsidRDefault="00021C23" w:rsidP="00021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54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с аттестуемыми педагогами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021C23" w:rsidRPr="00FE3933" w:rsidRDefault="00021C23" w:rsidP="00021C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4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и республиканских конкурсах педагогов ДОУ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21C23" w:rsidRPr="00FE3933" w:rsidTr="00021C23">
        <w:tc>
          <w:tcPr>
            <w:tcW w:w="1526" w:type="dxa"/>
          </w:tcPr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21C23" w:rsidRPr="00FE3933" w:rsidRDefault="00021C23" w:rsidP="00021C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54" w:type="dxa"/>
          </w:tcPr>
          <w:p w:rsidR="00021C23" w:rsidRPr="00FE3933" w:rsidRDefault="00021C23" w:rsidP="000B3C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«Оформление личных кабинетов в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edutatar,как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профессиональной компетентности</w:t>
            </w:r>
            <w:r w:rsidR="000B3CEA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педагогов ДОУ» Создание личных сайтов.</w:t>
            </w:r>
          </w:p>
        </w:tc>
        <w:tc>
          <w:tcPr>
            <w:tcW w:w="3191" w:type="dxa"/>
          </w:tcPr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21C23" w:rsidRPr="00FE3933" w:rsidRDefault="00021C23" w:rsidP="009501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D87AF1" w:rsidRPr="00FE3933" w:rsidRDefault="00D87AF1" w:rsidP="00B07D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D88" w:rsidRPr="00FE3933" w:rsidRDefault="00B07D88" w:rsidP="00B07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 xml:space="preserve">План аттестации </w:t>
      </w:r>
      <w:r w:rsidR="00A97D4D">
        <w:rPr>
          <w:rFonts w:ascii="Times New Roman" w:hAnsi="Times New Roman" w:cs="Times New Roman"/>
          <w:b/>
          <w:sz w:val="24"/>
          <w:szCs w:val="24"/>
        </w:rPr>
        <w:t>педагогических работников в 2022-2023</w:t>
      </w:r>
      <w:r w:rsidRPr="00FE393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8"/>
        <w:gridCol w:w="5053"/>
        <w:gridCol w:w="2126"/>
        <w:gridCol w:w="2126"/>
      </w:tblGrid>
      <w:tr w:rsidR="00B07D88" w:rsidRPr="00F25747" w:rsidTr="00A63C94">
        <w:tc>
          <w:tcPr>
            <w:tcW w:w="442" w:type="dxa"/>
          </w:tcPr>
          <w:p w:rsidR="00B07D88" w:rsidRPr="00F25747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053" w:type="dxa"/>
          </w:tcPr>
          <w:p w:rsidR="00B07D88" w:rsidRPr="00F25747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126" w:type="dxa"/>
          </w:tcPr>
          <w:p w:rsidR="00B07D88" w:rsidRPr="00F25747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B07D88" w:rsidRPr="00F25747" w:rsidRDefault="00B07D88" w:rsidP="00A63C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Проверка личных дел педагогов, трудовых книжек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и плана работ</w:t>
            </w:r>
            <w:r w:rsidR="00AD449D">
              <w:rPr>
                <w:rFonts w:ascii="Times New Roman" w:hAnsi="Times New Roman" w:cs="Times New Roman"/>
                <w:sz w:val="24"/>
                <w:szCs w:val="24"/>
              </w:rPr>
              <w:t>ы аттестационной комиссии в 2022-2022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по ознакомлению с нормативными документами по вопросам аттестации, определению форм и сроков изучения деятельности воспитателей подлежащих аттестации.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подготовке к прохождению испытаний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Консультация по оснащению творческой лаборатории аттестуемых педагогов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3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B07D88" w:rsidRPr="00FE3933">
              <w:rPr>
                <w:rFonts w:ascii="Times New Roman" w:hAnsi="Times New Roman" w:cs="Times New Roman"/>
                <w:sz w:val="24"/>
                <w:szCs w:val="24"/>
              </w:rPr>
              <w:t>ертиза</w:t>
            </w:r>
            <w:proofErr w:type="spellEnd"/>
            <w:r w:rsidR="00B07D88"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профессиональных результатов претендентов на квалификационные категории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 по обсуждению представлений на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Предварительное заседание аттестационной комиссии по обобщению работы экспертной группы. Подготовка аттестационных материалов.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Совещание при руководителе по вопросу аттестации педагогических работнико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подведение итогов аттестации)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Подач</w:t>
            </w:r>
            <w:r w:rsidR="00053C3F">
              <w:rPr>
                <w:rFonts w:ascii="Times New Roman" w:hAnsi="Times New Roman" w:cs="Times New Roman"/>
                <w:sz w:val="24"/>
                <w:szCs w:val="24"/>
              </w:rPr>
              <w:t>а заявлений на аттестацию в 2022-2023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регистрация заявлений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работы педагогических работников</w:t>
            </w:r>
            <w:r w:rsidR="00D07FD1">
              <w:rPr>
                <w:rFonts w:ascii="Times New Roman" w:hAnsi="Times New Roman" w:cs="Times New Roman"/>
                <w:sz w:val="24"/>
                <w:szCs w:val="24"/>
              </w:rPr>
              <w:t xml:space="preserve"> по теме самообразования за 2022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 w:rsidR="00D07FD1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на основе самоанализа и анализа работы с кадрами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07D88" w:rsidRPr="00FE3933" w:rsidTr="00A63C94">
        <w:tc>
          <w:tcPr>
            <w:tcW w:w="442" w:type="dxa"/>
          </w:tcPr>
          <w:p w:rsidR="00B07D88" w:rsidRPr="00FE3933" w:rsidRDefault="00F25747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3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Аттестация на соответствие занимаемой должности</w:t>
            </w:r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126" w:type="dxa"/>
          </w:tcPr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Аттестационная</w:t>
            </w:r>
          </w:p>
          <w:p w:rsidR="00B07D88" w:rsidRPr="00FE3933" w:rsidRDefault="00B07D88" w:rsidP="00A6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комиссия ДОО</w:t>
            </w:r>
          </w:p>
        </w:tc>
      </w:tr>
    </w:tbl>
    <w:p w:rsidR="00914665" w:rsidRDefault="00914665" w:rsidP="000B3CE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D16B5" w:rsidRPr="00FE3933" w:rsidRDefault="000B3CEA" w:rsidP="000B3CE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Участие педагогов ДОУ в работе районных МО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AA195C" w:rsidRPr="00FE3933" w:rsidTr="00AA195C">
        <w:tc>
          <w:tcPr>
            <w:tcW w:w="675" w:type="dxa"/>
          </w:tcPr>
          <w:p w:rsidR="00AA195C" w:rsidRPr="00FE3933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AA195C" w:rsidRPr="00FE3933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67" w:type="dxa"/>
          </w:tcPr>
          <w:p w:rsidR="00AA195C" w:rsidRPr="00FE3933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AA195C" w:rsidRPr="00FE3933" w:rsidRDefault="00AA195C" w:rsidP="000B3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195C" w:rsidRPr="00F25747" w:rsidTr="00AA195C">
        <w:tc>
          <w:tcPr>
            <w:tcW w:w="675" w:type="dxa"/>
          </w:tcPr>
          <w:p w:rsidR="00AA195C" w:rsidRPr="00F25747" w:rsidRDefault="00AA195C" w:rsidP="000B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AA195C" w:rsidRPr="00F25747" w:rsidRDefault="00AA195C" w:rsidP="00914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РМО  </w:t>
            </w:r>
            <w:r w:rsidR="00BC7823" w:rsidRPr="00F25747">
              <w:rPr>
                <w:rFonts w:ascii="Times New Roman" w:hAnsi="Times New Roman" w:cs="Times New Roman"/>
                <w:bCs/>
                <w:sz w:val="24"/>
                <w:szCs w:val="24"/>
              </w:rPr>
              <w:t>«Взаимодействие воспитателя по обучению татарскому языку с педагогами ДОУ»</w:t>
            </w:r>
          </w:p>
        </w:tc>
        <w:tc>
          <w:tcPr>
            <w:tcW w:w="1967" w:type="dxa"/>
          </w:tcPr>
          <w:p w:rsidR="00AA195C" w:rsidRPr="00F25747" w:rsidRDefault="00BC7823" w:rsidP="000B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7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AA195C" w:rsidRPr="00F25747" w:rsidRDefault="00914665" w:rsidP="000B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747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F2574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263CF1" w:rsidRPr="00FE3933" w:rsidRDefault="00263CF1" w:rsidP="009501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FD8" w:rsidRPr="00FE3933" w:rsidRDefault="00324FD8" w:rsidP="00324FD8">
      <w:pPr>
        <w:pStyle w:val="Default"/>
        <w:jc w:val="center"/>
        <w:rPr>
          <w:b/>
        </w:rPr>
      </w:pPr>
      <w:r w:rsidRPr="00FE3933">
        <w:rPr>
          <w:b/>
        </w:rPr>
        <w:t xml:space="preserve">Руководство и контроль </w:t>
      </w:r>
      <w:proofErr w:type="spellStart"/>
      <w:r w:rsidRPr="00FE3933">
        <w:rPr>
          <w:b/>
        </w:rPr>
        <w:t>воспитательно</w:t>
      </w:r>
      <w:proofErr w:type="spellEnd"/>
      <w:r w:rsidRPr="00FE3933">
        <w:rPr>
          <w:b/>
        </w:rPr>
        <w:t xml:space="preserve">-образовательного процесса </w:t>
      </w:r>
    </w:p>
    <w:p w:rsidR="00324FD8" w:rsidRPr="00FE3933" w:rsidRDefault="00324FD8" w:rsidP="00324FD8">
      <w:pPr>
        <w:pStyle w:val="Default"/>
        <w:jc w:val="center"/>
        <w:rPr>
          <w:b/>
        </w:rPr>
      </w:pPr>
      <w:r w:rsidRPr="00FE3933">
        <w:rPr>
          <w:b/>
        </w:rPr>
        <w:t xml:space="preserve">Планирование руководства и контроля </w:t>
      </w:r>
      <w:proofErr w:type="spellStart"/>
      <w:r w:rsidRPr="00FE3933">
        <w:rPr>
          <w:b/>
        </w:rPr>
        <w:t>воспитательно</w:t>
      </w:r>
      <w:proofErr w:type="spellEnd"/>
      <w:r w:rsidRPr="00FE3933">
        <w:rPr>
          <w:b/>
        </w:rPr>
        <w:t>-образовательного процесса</w:t>
      </w:r>
    </w:p>
    <w:p w:rsidR="00324FD8" w:rsidRPr="00FE3933" w:rsidRDefault="00324FD8" w:rsidP="00324FD8">
      <w:pPr>
        <w:pStyle w:val="Default"/>
        <w:jc w:val="center"/>
        <w:rPr>
          <w:b/>
        </w:rPr>
      </w:pPr>
    </w:p>
    <w:tbl>
      <w:tblPr>
        <w:tblStyle w:val="aa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29"/>
        <w:gridCol w:w="1517"/>
        <w:gridCol w:w="1559"/>
        <w:gridCol w:w="1559"/>
        <w:gridCol w:w="1559"/>
      </w:tblGrid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Содержание контроля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Вид контроля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Методы контроля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Ответственные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Подведение итогов, срок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Уровень подготовки развивающей предметно-пространственной среды групп для организации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 xml:space="preserve">-образовательной </w:t>
            </w:r>
            <w:r w:rsidR="00CF07E9">
              <w:t>деятельности дошкольников в 2022-2023</w:t>
            </w:r>
            <w:r w:rsidRPr="00FE3933">
              <w:t xml:space="preserve"> учебном году: </w:t>
            </w:r>
            <w:proofErr w:type="gramStart"/>
            <w:r w:rsidRPr="00FE3933">
              <w:t>-у</w:t>
            </w:r>
            <w:proofErr w:type="gramEnd"/>
            <w:r w:rsidRPr="00FE3933">
              <w:t>ровень содержания развивающей предметно-пространственной среды по требованиям возрастной группы; -соответствие требований и условий организации развивающей предметно-пространственной среды; -эстетика оформления материалов; -создание условий в группах для эффективного обучения татарскому языку, соответствие требованиям к краеведческим уголкам «</w:t>
            </w:r>
            <w:proofErr w:type="spellStart"/>
            <w:r w:rsidRPr="00FE3933">
              <w:t>Туган</w:t>
            </w:r>
            <w:proofErr w:type="spellEnd"/>
            <w:r w:rsidRPr="00FE3933">
              <w:t xml:space="preserve"> </w:t>
            </w:r>
            <w:proofErr w:type="spellStart"/>
            <w:r w:rsidRPr="00FE3933">
              <w:t>җирем</w:t>
            </w:r>
            <w:proofErr w:type="spellEnd"/>
            <w:r w:rsidRPr="00FE3933">
              <w:t xml:space="preserve"> Татарстан»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Обследовавание</w:t>
            </w:r>
            <w:proofErr w:type="gramStart"/>
            <w:r w:rsidRPr="00FE3933">
              <w:t>,с</w:t>
            </w:r>
            <w:proofErr w:type="gramEnd"/>
            <w:r w:rsidRPr="00FE3933">
              <w:t>обесе</w:t>
            </w:r>
            <w:proofErr w:type="spellEnd"/>
            <w:r w:rsidRPr="00FE3933">
              <w:t xml:space="preserve"> </w:t>
            </w:r>
            <w:proofErr w:type="spellStart"/>
            <w:r w:rsidRPr="00FE3933">
              <w:t>дование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август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Документация по планированию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>-обра</w:t>
            </w:r>
            <w:r w:rsidR="00CF07E9">
              <w:t>зовательной деятельности на 2022-2023</w:t>
            </w:r>
            <w:r w:rsidRPr="00FE3933">
              <w:t xml:space="preserve"> учебный год: </w:t>
            </w:r>
            <w:proofErr w:type="gramStart"/>
            <w:r w:rsidRPr="00FE3933">
              <w:t>-с</w:t>
            </w:r>
            <w:proofErr w:type="gramEnd"/>
            <w:r w:rsidRPr="00FE3933">
              <w:t>оответствие содержания комплексно-тематического и рабочих программ требованиям Основной образовательной программы МБДОУ №21; -соответствие содержания и оформления в соответствии с требованиям ФГОС ДО; -эстетичность оформления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Организация дополнительного образования дошкольников: </w:t>
            </w:r>
            <w:proofErr w:type="gramStart"/>
            <w:r w:rsidRPr="00FE3933">
              <w:t>-д</w:t>
            </w:r>
            <w:proofErr w:type="gramEnd"/>
            <w:r w:rsidRPr="00FE3933">
              <w:t xml:space="preserve">ополнительные образовательные услуги в соответствии с основной образовательной программой ДОУ; -организация платных дополнительных услуг; -соответствие документации по </w:t>
            </w:r>
            <w:r w:rsidRPr="00FE3933">
              <w:lastRenderedPageBreak/>
              <w:t>дополнительному образованию установленным требованиям;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Наблюдение</w:t>
            </w:r>
            <w:proofErr w:type="gramStart"/>
            <w:r w:rsidRPr="00FE3933">
              <w:t>,б</w:t>
            </w:r>
            <w:proofErr w:type="gramEnd"/>
            <w:r w:rsidRPr="00FE3933">
              <w:t>еседа</w:t>
            </w:r>
            <w:proofErr w:type="spellEnd"/>
            <w:r w:rsidRPr="00FE3933">
              <w:t>, изучение документации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сентябрь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lastRenderedPageBreak/>
              <w:t>Диагностика уровня подготовки дошкольников по правилам дорожного движения и безопасного поведения на улице и дорогах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 w:rsidRPr="00FE3933">
              <w:t>Наблюдение</w:t>
            </w:r>
            <w:proofErr w:type="gramStart"/>
            <w:r w:rsidRPr="00FE3933">
              <w:t>,т</w:t>
            </w:r>
            <w:proofErr w:type="gramEnd"/>
            <w:r w:rsidRPr="00FE3933">
              <w:t>естир</w:t>
            </w:r>
            <w:proofErr w:type="spellEnd"/>
            <w:r w:rsidRPr="00FE3933">
              <w:t xml:space="preserve"> </w:t>
            </w:r>
            <w:proofErr w:type="spellStart"/>
            <w:r w:rsidRPr="00FE3933">
              <w:t>ование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  <w:proofErr w:type="gramStart"/>
            <w:r w:rsidRPr="00FE3933">
              <w:t xml:space="preserve"> ,</w:t>
            </w:r>
            <w:proofErr w:type="spellStart"/>
            <w:proofErr w:type="gramEnd"/>
            <w:r w:rsidRPr="00FE3933">
              <w:t>воспи</w:t>
            </w:r>
            <w:proofErr w:type="spellEnd"/>
            <w:r w:rsidRPr="00FE3933">
              <w:t xml:space="preserve"> </w:t>
            </w:r>
            <w:proofErr w:type="spellStart"/>
            <w:r w:rsidRPr="00FE3933">
              <w:t>татели</w:t>
            </w:r>
            <w:proofErr w:type="spellEnd"/>
            <w:r w:rsidRPr="00FE3933">
              <w:t xml:space="preserve"> групп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сентябрь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Мониторинг качества образования в ДОУ: </w:t>
            </w:r>
            <w:proofErr w:type="gramStart"/>
            <w:r w:rsidRPr="00FE3933">
              <w:t>-у</w:t>
            </w:r>
            <w:proofErr w:type="gramEnd"/>
            <w:r w:rsidRPr="00FE3933">
              <w:t xml:space="preserve">ровень эффективности педагогических воздействий и индивидуального развития детей по образовательным областям: -уровень готовности к обучению в школе воспитанников подготовительных групп; -уровень знаний татарского(русского)языков у дошкольников старших и подготовительных групп; -промежуточная диагностика и определение динамики </w:t>
            </w:r>
            <w:proofErr w:type="spellStart"/>
            <w:r w:rsidRPr="00FE3933">
              <w:t>коррекционноразвивающей</w:t>
            </w:r>
            <w:proofErr w:type="spellEnd"/>
            <w:r w:rsidRPr="00FE3933">
              <w:t xml:space="preserve"> работы с детьми, получающими медико-</w:t>
            </w:r>
            <w:proofErr w:type="spellStart"/>
            <w:r w:rsidRPr="00FE3933">
              <w:t>психологопедагогическое</w:t>
            </w:r>
            <w:proofErr w:type="spellEnd"/>
            <w:r w:rsidRPr="00FE3933">
              <w:t xml:space="preserve"> сопровождение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906AA4" w:rsidP="00906AA4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>
              <w:t>Наблюдение</w:t>
            </w:r>
            <w:r w:rsidR="00324FD8" w:rsidRPr="00FE3933">
              <w:t>тестирование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  <w:proofErr w:type="gramStart"/>
            <w:r w:rsidRPr="00FE3933">
              <w:t xml:space="preserve"> ,</w:t>
            </w:r>
            <w:proofErr w:type="spellStart"/>
            <w:proofErr w:type="gramEnd"/>
            <w:r w:rsidRPr="00FE3933">
              <w:t>воспи</w:t>
            </w:r>
            <w:proofErr w:type="spellEnd"/>
            <w:r w:rsidRPr="00FE3933">
              <w:t xml:space="preserve"> </w:t>
            </w:r>
            <w:proofErr w:type="spellStart"/>
            <w:r w:rsidRPr="00FE3933">
              <w:t>татели</w:t>
            </w:r>
            <w:proofErr w:type="spellEnd"/>
            <w:r w:rsidRPr="00FE3933">
              <w:t xml:space="preserve"> групп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FE3933">
              <w:rPr>
                <w:color w:val="auto"/>
              </w:rPr>
              <w:t>октябрь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275F12" w:rsidRDefault="00E42DFA" w:rsidP="004D73CB">
            <w:pPr>
              <w:pStyle w:val="Default"/>
              <w:rPr>
                <w:b/>
                <w:color w:val="auto"/>
              </w:rPr>
            </w:pPr>
            <w:r w:rsidRPr="00275F12">
              <w:rPr>
                <w:b/>
              </w:rPr>
              <w:t>Тематический контроль «Организация двигательного режима воспитанников ДОУ».</w:t>
            </w:r>
          </w:p>
        </w:tc>
        <w:tc>
          <w:tcPr>
            <w:tcW w:w="1517" w:type="dxa"/>
          </w:tcPr>
          <w:p w:rsidR="00324FD8" w:rsidRPr="00906AA4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906AA4">
              <w:t>тематический</w:t>
            </w:r>
          </w:p>
        </w:tc>
        <w:tc>
          <w:tcPr>
            <w:tcW w:w="1559" w:type="dxa"/>
          </w:tcPr>
          <w:p w:rsidR="00324FD8" w:rsidRPr="00906AA4" w:rsidRDefault="00D83950" w:rsidP="003923B1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t>Наблюдение</w:t>
            </w:r>
            <w:r w:rsidR="00324FD8" w:rsidRPr="00906AA4">
              <w:t>посещение</w:t>
            </w:r>
            <w:proofErr w:type="spellEnd"/>
            <w:r w:rsidR="00324FD8" w:rsidRPr="00906AA4">
              <w:t xml:space="preserve"> ООД</w:t>
            </w:r>
          </w:p>
        </w:tc>
        <w:tc>
          <w:tcPr>
            <w:tcW w:w="1559" w:type="dxa"/>
          </w:tcPr>
          <w:p w:rsidR="00324FD8" w:rsidRPr="00906AA4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906AA4">
              <w:t>Заведующий</w:t>
            </w:r>
            <w:proofErr w:type="gramStart"/>
            <w:r w:rsidRPr="00906AA4">
              <w:t xml:space="preserve"> ,</w:t>
            </w:r>
            <w:proofErr w:type="spellStart"/>
            <w:proofErr w:type="gramEnd"/>
            <w:r w:rsidRPr="00906AA4">
              <w:t>воспи</w:t>
            </w:r>
            <w:proofErr w:type="spellEnd"/>
            <w:r w:rsidRPr="00906AA4">
              <w:t xml:space="preserve"> </w:t>
            </w:r>
            <w:proofErr w:type="spellStart"/>
            <w:r w:rsidRPr="00906AA4">
              <w:t>татели</w:t>
            </w:r>
            <w:proofErr w:type="spellEnd"/>
            <w:r w:rsidRPr="00906AA4">
              <w:t xml:space="preserve"> групп</w:t>
            </w:r>
          </w:p>
        </w:tc>
        <w:tc>
          <w:tcPr>
            <w:tcW w:w="1559" w:type="dxa"/>
          </w:tcPr>
          <w:p w:rsidR="00324FD8" w:rsidRPr="00906AA4" w:rsidRDefault="00324FD8" w:rsidP="003923B1">
            <w:pPr>
              <w:pStyle w:val="Default"/>
              <w:jc w:val="center"/>
            </w:pPr>
            <w:r w:rsidRPr="00906AA4">
              <w:t>Справка, педсовет</w:t>
            </w:r>
          </w:p>
          <w:p w:rsidR="00324FD8" w:rsidRPr="00906AA4" w:rsidRDefault="00E42DFA" w:rsidP="003923B1">
            <w:pPr>
              <w:pStyle w:val="Default"/>
              <w:jc w:val="center"/>
              <w:rPr>
                <w:color w:val="auto"/>
              </w:rPr>
            </w:pPr>
            <w:r w:rsidRPr="00906AA4">
              <w:t>октябрь</w:t>
            </w:r>
          </w:p>
        </w:tc>
      </w:tr>
      <w:tr w:rsidR="00E42DFA" w:rsidRPr="00FE3933" w:rsidTr="00F25747">
        <w:tc>
          <w:tcPr>
            <w:tcW w:w="3729" w:type="dxa"/>
          </w:tcPr>
          <w:p w:rsidR="00E42DFA" w:rsidRPr="00275F12" w:rsidRDefault="00E42DFA" w:rsidP="004D73CB">
            <w:pPr>
              <w:pStyle w:val="Default"/>
              <w:rPr>
                <w:b/>
              </w:rPr>
            </w:pPr>
            <w:r w:rsidRPr="00275F12">
              <w:rPr>
                <w:b/>
              </w:rPr>
              <w:t>Тематический контроль «ФЭМП в режиме дня и организованной образовательной деятельности детей дошкольного возраста».</w:t>
            </w:r>
          </w:p>
        </w:tc>
        <w:tc>
          <w:tcPr>
            <w:tcW w:w="1517" w:type="dxa"/>
          </w:tcPr>
          <w:p w:rsidR="00E42DFA" w:rsidRPr="00906AA4" w:rsidRDefault="00E42DFA" w:rsidP="00275F12">
            <w:pPr>
              <w:pStyle w:val="Default"/>
              <w:jc w:val="center"/>
              <w:rPr>
                <w:color w:val="auto"/>
              </w:rPr>
            </w:pPr>
            <w:r w:rsidRPr="00906AA4">
              <w:t>тематический</w:t>
            </w:r>
          </w:p>
        </w:tc>
        <w:tc>
          <w:tcPr>
            <w:tcW w:w="1559" w:type="dxa"/>
          </w:tcPr>
          <w:p w:rsidR="00E42DFA" w:rsidRPr="00906AA4" w:rsidRDefault="00D83950" w:rsidP="00275F12">
            <w:pPr>
              <w:pStyle w:val="Default"/>
              <w:jc w:val="center"/>
              <w:rPr>
                <w:color w:val="auto"/>
              </w:rPr>
            </w:pPr>
            <w:proofErr w:type="spellStart"/>
            <w:r>
              <w:t>Наблюдение</w:t>
            </w:r>
            <w:r w:rsidR="00E42DFA" w:rsidRPr="00906AA4">
              <w:t>посещение</w:t>
            </w:r>
            <w:proofErr w:type="spellEnd"/>
            <w:r w:rsidR="00E42DFA" w:rsidRPr="00906AA4">
              <w:t xml:space="preserve"> ООД</w:t>
            </w:r>
          </w:p>
        </w:tc>
        <w:tc>
          <w:tcPr>
            <w:tcW w:w="1559" w:type="dxa"/>
          </w:tcPr>
          <w:p w:rsidR="00E42DFA" w:rsidRPr="00906AA4" w:rsidRDefault="00E42DFA" w:rsidP="00275F12">
            <w:pPr>
              <w:pStyle w:val="Default"/>
              <w:jc w:val="center"/>
              <w:rPr>
                <w:color w:val="auto"/>
              </w:rPr>
            </w:pPr>
            <w:r w:rsidRPr="00906AA4">
              <w:t>Заведующий</w:t>
            </w:r>
            <w:proofErr w:type="gramStart"/>
            <w:r w:rsidRPr="00906AA4">
              <w:t xml:space="preserve"> ,</w:t>
            </w:r>
            <w:proofErr w:type="spellStart"/>
            <w:proofErr w:type="gramEnd"/>
            <w:r w:rsidRPr="00906AA4">
              <w:t>воспи</w:t>
            </w:r>
            <w:proofErr w:type="spellEnd"/>
            <w:r w:rsidRPr="00906AA4">
              <w:t xml:space="preserve"> </w:t>
            </w:r>
            <w:proofErr w:type="spellStart"/>
            <w:r w:rsidRPr="00906AA4">
              <w:t>татели</w:t>
            </w:r>
            <w:proofErr w:type="spellEnd"/>
            <w:r w:rsidRPr="00906AA4">
              <w:t xml:space="preserve"> групп</w:t>
            </w:r>
          </w:p>
        </w:tc>
        <w:tc>
          <w:tcPr>
            <w:tcW w:w="1559" w:type="dxa"/>
          </w:tcPr>
          <w:p w:rsidR="00E42DFA" w:rsidRPr="00906AA4" w:rsidRDefault="00E42DFA" w:rsidP="00275F12">
            <w:pPr>
              <w:pStyle w:val="Default"/>
              <w:jc w:val="center"/>
            </w:pPr>
            <w:r w:rsidRPr="00906AA4">
              <w:t>Справка, педсовет</w:t>
            </w:r>
          </w:p>
          <w:p w:rsidR="00E42DFA" w:rsidRPr="00906AA4" w:rsidRDefault="00E42DFA" w:rsidP="00275F12">
            <w:pPr>
              <w:pStyle w:val="Default"/>
              <w:jc w:val="center"/>
              <w:rPr>
                <w:color w:val="auto"/>
              </w:rPr>
            </w:pPr>
            <w:r w:rsidRPr="00906AA4">
              <w:t>февраль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Уровень профессиональной компетентности педагогов в подготовке и проведении организованной образовательной деятельности: </w:t>
            </w:r>
            <w:proofErr w:type="gramStart"/>
            <w:r w:rsidRPr="00FE3933">
              <w:t>-у</w:t>
            </w:r>
            <w:proofErr w:type="gramEnd"/>
            <w:r w:rsidRPr="00FE3933">
              <w:t>ровень развития у детей универсальных учебных действий; -уровень владения и использования инновационных технологий в образовательной деятельности; -уровень общения с детьми.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персональный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анкетирование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Справка, педсовет</w:t>
            </w:r>
          </w:p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ноябрь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Организация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 xml:space="preserve"> - образовательного процесса в подготовительных группах: </w:t>
            </w:r>
            <w:proofErr w:type="gramStart"/>
            <w:r w:rsidRPr="00FE3933">
              <w:t>-к</w:t>
            </w:r>
            <w:proofErr w:type="gramEnd"/>
            <w:r w:rsidRPr="00FE3933">
              <w:t xml:space="preserve">ачество организации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 xml:space="preserve">-образовательной деятельности; -уровень организации индивидуальной </w:t>
            </w:r>
            <w:r w:rsidRPr="00FE3933">
              <w:lastRenderedPageBreak/>
              <w:t>работы; -уровень взаимодействия с родителями воспитанников; -соблюдение режима дня.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FE3933">
              <w:rPr>
                <w:color w:val="auto"/>
              </w:rPr>
              <w:t>наблюдение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Справка, совещание при заведующем, декабрь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lastRenderedPageBreak/>
              <w:t xml:space="preserve">Организация работы с родителями: </w:t>
            </w:r>
            <w:proofErr w:type="gramStart"/>
            <w:r w:rsidRPr="00FE3933">
              <w:t>-у</w:t>
            </w:r>
            <w:proofErr w:type="gramEnd"/>
            <w:r w:rsidRPr="00FE3933">
              <w:t xml:space="preserve">ровень взаимодействия с родительской общественностью; степень вовлеченности родителей в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>-образовательный процесс в группах ДОУ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Посещение родительских собраний, наблюдение, изучение документации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Заведующий</w:t>
            </w:r>
          </w:p>
        </w:tc>
        <w:tc>
          <w:tcPr>
            <w:tcW w:w="1559" w:type="dxa"/>
          </w:tcPr>
          <w:p w:rsidR="00324FD8" w:rsidRPr="00D83950" w:rsidRDefault="00324FD8" w:rsidP="003923B1">
            <w:pPr>
              <w:pStyle w:val="Default"/>
              <w:jc w:val="center"/>
              <w:rPr>
                <w:color w:val="auto"/>
              </w:rPr>
            </w:pPr>
            <w:r w:rsidRPr="00D83950">
              <w:rPr>
                <w:color w:val="auto"/>
              </w:rPr>
              <w:t>январь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>Оценка эффективности педагогических воздействий и индивидуального развития детей по образовательным областям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>Оценки систематизации работы по обучению дошкольников государственным языкам РТ с использованием УМК через организацию совместной деятельности педагогов, родителей и детей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Справка, педсовет</w:t>
            </w:r>
          </w:p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февраль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  <w:rPr>
                <w:b/>
                <w:color w:val="auto"/>
              </w:rPr>
            </w:pPr>
            <w:r w:rsidRPr="00FE3933">
              <w:t xml:space="preserve">Состояние </w:t>
            </w:r>
            <w:proofErr w:type="spellStart"/>
            <w:r w:rsidRPr="00FE3933">
              <w:t>воспитательн</w:t>
            </w:r>
            <w:proofErr w:type="gramStart"/>
            <w:r w:rsidRPr="00FE3933">
              <w:t>о</w:t>
            </w:r>
            <w:proofErr w:type="spellEnd"/>
            <w:r w:rsidRPr="00FE3933">
              <w:t>-</w:t>
            </w:r>
            <w:proofErr w:type="gramEnd"/>
            <w:r w:rsidRPr="00FE3933">
              <w:t xml:space="preserve"> образовательной работы по познавательному развитию дошкольников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D83950" w:rsidP="003923B1">
            <w:pPr>
              <w:pStyle w:val="Default"/>
              <w:jc w:val="center"/>
              <w:rPr>
                <w:b/>
                <w:color w:val="auto"/>
              </w:rPr>
            </w:pPr>
            <w:proofErr w:type="spellStart"/>
            <w:r>
              <w:t>Наблюдение</w:t>
            </w:r>
            <w:r w:rsidR="00324FD8" w:rsidRPr="00FE3933">
              <w:t>беседа</w:t>
            </w:r>
            <w:proofErr w:type="spellEnd"/>
            <w:r w:rsidR="00324FD8" w:rsidRPr="00FE3933">
              <w:t>, посещение занятий и мероприятий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Справка, педсовет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</w:pPr>
            <w:r w:rsidRPr="00FE3933">
              <w:t xml:space="preserve">Мониторинг качества образования в ДОУ: </w:t>
            </w:r>
            <w:proofErr w:type="gramStart"/>
            <w:r w:rsidRPr="00FE3933">
              <w:t>-у</w:t>
            </w:r>
            <w:proofErr w:type="gramEnd"/>
            <w:r w:rsidRPr="00FE3933">
              <w:t>ровень эффективности педагогических воздействий и индивидуального развития детей по образовательным областям; -уровень готовности к обучению в школе воспитанников подготовительных групп; -уровень знаний татарского(русского) языков дошкольников 4-7 лет; -определение динамики коррекционно-развивающей работы с детьми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наблюдение, тестирование, беседа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Справка, педсовет, апрель</w:t>
            </w:r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</w:pPr>
            <w:r w:rsidRPr="00FE3933">
              <w:t xml:space="preserve">Выполнение основной образовательной программы МБДОУ: анализ работы по выполнению годовых задач: </w:t>
            </w:r>
            <w:proofErr w:type="gramStart"/>
            <w:r w:rsidRPr="00FE3933">
              <w:t>-с</w:t>
            </w:r>
            <w:proofErr w:type="gramEnd"/>
            <w:r w:rsidRPr="00FE3933">
              <w:t xml:space="preserve">овершенствование системы физического воспитания детей в ДОО при активном взаимодействии с родителями воспитанников. -обеспечение качества образовательного </w:t>
            </w:r>
            <w:r w:rsidRPr="00FE3933">
              <w:lastRenderedPageBreak/>
              <w:t xml:space="preserve">процесса посредством повышения уровня профессиональной компетентности педагогов, в том числе по использованию современных информационно-коммуникационных технологий и созданию электронных образовательных ресурсов. -создание условий для речевого развития дошкольников в рамках реализации УМК по обучению детей двум государственным языкам РТ. </w:t>
            </w:r>
            <w:proofErr w:type="gramStart"/>
            <w:r w:rsidRPr="00FE3933">
              <w:t>-о</w:t>
            </w:r>
            <w:proofErr w:type="gramEnd"/>
            <w:r w:rsidRPr="00FE3933">
              <w:t xml:space="preserve">пределение проблемных вопросов в целях совершенствования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 xml:space="preserve">-образовательного процесса в </w:t>
            </w:r>
            <w:r w:rsidR="00A40102">
              <w:t>новом 2022-2023</w:t>
            </w:r>
            <w:r w:rsidRPr="00FE3933">
              <w:t xml:space="preserve"> учебном году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lastRenderedPageBreak/>
              <w:t>Итоговый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Анализ документации,</w:t>
            </w:r>
            <w:r w:rsidR="00F25747">
              <w:t xml:space="preserve"> </w:t>
            </w:r>
            <w:proofErr w:type="spellStart"/>
            <w:r w:rsidRPr="00FE3933">
              <w:t>наблю</w:t>
            </w:r>
            <w:proofErr w:type="spellEnd"/>
            <w:r w:rsidRPr="00FE3933">
              <w:t xml:space="preserve"> </w:t>
            </w:r>
            <w:proofErr w:type="spellStart"/>
            <w:r w:rsidRPr="00FE3933">
              <w:t>дения</w:t>
            </w:r>
            <w:proofErr w:type="gramStart"/>
            <w:r w:rsidRPr="00FE3933">
              <w:t>,б</w:t>
            </w:r>
            <w:proofErr w:type="gramEnd"/>
            <w:r w:rsidRPr="00FE3933">
              <w:t>еседы</w:t>
            </w:r>
            <w:proofErr w:type="spellEnd"/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proofErr w:type="spellStart"/>
            <w:r w:rsidRPr="00FE3933">
              <w:t>Справкаанализ</w:t>
            </w:r>
            <w:proofErr w:type="spellEnd"/>
            <w:r w:rsidRPr="00FE3933">
              <w:t xml:space="preserve">, </w:t>
            </w:r>
            <w:proofErr w:type="spellStart"/>
            <w:r w:rsidRPr="00FE3933">
              <w:t>педсовет</w:t>
            </w:r>
            <w:proofErr w:type="gramStart"/>
            <w:r w:rsidRPr="00FE3933">
              <w:t>,м</w:t>
            </w:r>
            <w:proofErr w:type="gramEnd"/>
            <w:r w:rsidRPr="00FE3933">
              <w:t>ай</w:t>
            </w:r>
            <w:proofErr w:type="spellEnd"/>
          </w:p>
        </w:tc>
      </w:tr>
      <w:tr w:rsidR="00324FD8" w:rsidRPr="00FE3933" w:rsidTr="00F25747">
        <w:tc>
          <w:tcPr>
            <w:tcW w:w="3729" w:type="dxa"/>
          </w:tcPr>
          <w:p w:rsidR="00324FD8" w:rsidRPr="00FE3933" w:rsidRDefault="00324FD8" w:rsidP="003923B1">
            <w:pPr>
              <w:pStyle w:val="Default"/>
            </w:pPr>
            <w:r w:rsidRPr="00FE3933">
              <w:lastRenderedPageBreak/>
              <w:t>Уровень подготовки групп к лет</w:t>
            </w:r>
            <w:r w:rsidR="00F17FF8">
              <w:t xml:space="preserve">нему оздоровительному периоду: </w:t>
            </w:r>
            <w:r w:rsidRPr="00FE3933">
              <w:t>наличие режима работы на летний оздоровите</w:t>
            </w:r>
            <w:r w:rsidR="00F17FF8">
              <w:t xml:space="preserve">льный период и его соблюдение; </w:t>
            </w:r>
            <w:r w:rsidRPr="00FE3933">
              <w:t xml:space="preserve">наличие плана досугов и развлечений на </w:t>
            </w:r>
            <w:r w:rsidR="00F17FF8">
              <w:t xml:space="preserve">летний оздоровительный период; </w:t>
            </w:r>
            <w:r w:rsidRPr="00FE3933">
              <w:t xml:space="preserve">уровень подготовки предметной среды на территории участков к </w:t>
            </w:r>
            <w:proofErr w:type="spellStart"/>
            <w:r w:rsidRPr="00FE3933">
              <w:t>воспитательно</w:t>
            </w:r>
            <w:proofErr w:type="spellEnd"/>
            <w:r w:rsidRPr="00FE3933">
              <w:t>-образовательной деятельности в летний оздоровительный период.</w:t>
            </w:r>
          </w:p>
        </w:tc>
        <w:tc>
          <w:tcPr>
            <w:tcW w:w="1517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текущий</w:t>
            </w:r>
          </w:p>
        </w:tc>
        <w:tc>
          <w:tcPr>
            <w:tcW w:w="1559" w:type="dxa"/>
          </w:tcPr>
          <w:p w:rsidR="00324FD8" w:rsidRPr="00FE3933" w:rsidRDefault="00F25747" w:rsidP="003923B1">
            <w:pPr>
              <w:pStyle w:val="Default"/>
              <w:jc w:val="center"/>
            </w:pPr>
            <w:proofErr w:type="spellStart"/>
            <w:r>
              <w:t>Наблюдение</w:t>
            </w:r>
            <w:r w:rsidR="00324FD8" w:rsidRPr="00FE3933">
              <w:t>изучение</w:t>
            </w:r>
            <w:proofErr w:type="spellEnd"/>
            <w:r w:rsidR="00324FD8" w:rsidRPr="00FE3933">
              <w:t xml:space="preserve"> документации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</w:tcPr>
          <w:p w:rsidR="00324FD8" w:rsidRPr="00FE3933" w:rsidRDefault="00324FD8" w:rsidP="003923B1">
            <w:pPr>
              <w:pStyle w:val="Default"/>
              <w:jc w:val="center"/>
            </w:pPr>
            <w:r w:rsidRPr="00FE3933">
              <w:t>июнь</w:t>
            </w:r>
          </w:p>
        </w:tc>
      </w:tr>
    </w:tbl>
    <w:p w:rsidR="00324FD8" w:rsidRPr="00FE3933" w:rsidRDefault="00324FD8" w:rsidP="00324FD8">
      <w:pPr>
        <w:rPr>
          <w:rFonts w:ascii="Times New Roman" w:hAnsi="Times New Roman" w:cs="Times New Roman"/>
          <w:b/>
          <w:sz w:val="24"/>
          <w:szCs w:val="24"/>
        </w:rPr>
      </w:pPr>
    </w:p>
    <w:p w:rsidR="00BA031D" w:rsidRPr="00FE3933" w:rsidRDefault="00BA031D" w:rsidP="00BA0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933">
        <w:rPr>
          <w:rFonts w:ascii="Times New Roman" w:hAnsi="Times New Roman" w:cs="Times New Roman"/>
          <w:b/>
          <w:sz w:val="24"/>
          <w:szCs w:val="24"/>
        </w:rPr>
        <w:t>Межведомственные отношения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031D" w:rsidRPr="00FE3933" w:rsidTr="003923B1"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jc w:val="center"/>
              <w:rPr>
                <w:color w:val="auto"/>
              </w:rPr>
            </w:pPr>
            <w:r w:rsidRPr="00FE3933">
              <w:rPr>
                <w:color w:val="auto"/>
              </w:rPr>
              <w:t>Участие представителя ГИ</w:t>
            </w:r>
            <w:proofErr w:type="gramStart"/>
            <w:r w:rsidRPr="00FE3933">
              <w:rPr>
                <w:color w:val="auto"/>
              </w:rPr>
              <w:t>БДД в пр</w:t>
            </w:r>
            <w:proofErr w:type="gramEnd"/>
            <w:r w:rsidRPr="00FE3933">
              <w:rPr>
                <w:color w:val="auto"/>
              </w:rPr>
              <w:t xml:space="preserve">оведении общего родительского собрания </w:t>
            </w:r>
          </w:p>
          <w:p w:rsidR="00BA031D" w:rsidRPr="00FE3933" w:rsidRDefault="00BA031D" w:rsidP="0039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31D" w:rsidRPr="00FE3933" w:rsidRDefault="00BA031D" w:rsidP="00392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Сентябрь </w:t>
            </w:r>
          </w:p>
        </w:tc>
        <w:tc>
          <w:tcPr>
            <w:tcW w:w="3191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Заведующий </w:t>
            </w:r>
          </w:p>
        </w:tc>
      </w:tr>
      <w:tr w:rsidR="00BA031D" w:rsidRPr="00FE3933" w:rsidTr="003923B1"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Участие инспектора ГИБДД, ПЧ  в проведение мероприятий </w:t>
            </w:r>
          </w:p>
        </w:tc>
        <w:tc>
          <w:tcPr>
            <w:tcW w:w="3190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1 раз в год </w:t>
            </w:r>
          </w:p>
        </w:tc>
        <w:tc>
          <w:tcPr>
            <w:tcW w:w="3191" w:type="dxa"/>
          </w:tcPr>
          <w:p w:rsidR="00BA031D" w:rsidRPr="00FE3933" w:rsidRDefault="00BA031D" w:rsidP="003923B1">
            <w:pPr>
              <w:pStyle w:val="Default"/>
              <w:rPr>
                <w:color w:val="auto"/>
              </w:rPr>
            </w:pPr>
            <w:r w:rsidRPr="00FE3933">
              <w:rPr>
                <w:color w:val="auto"/>
              </w:rPr>
              <w:t xml:space="preserve">Заведующий </w:t>
            </w:r>
          </w:p>
        </w:tc>
      </w:tr>
    </w:tbl>
    <w:p w:rsidR="00324FD8" w:rsidRDefault="00324FD8" w:rsidP="00324F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74277" w:rsidRPr="00747609" w:rsidRDefault="00E74277" w:rsidP="00747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47609">
        <w:rPr>
          <w:rFonts w:ascii="Times New Roman" w:hAnsi="Times New Roman" w:cs="Times New Roman"/>
          <w:b/>
          <w:bCs/>
          <w:iCs/>
          <w:sz w:val="24"/>
          <w:szCs w:val="24"/>
        </w:rPr>
        <w:t>Общие родительские собрания</w:t>
      </w:r>
    </w:p>
    <w:p w:rsidR="00E74277" w:rsidRDefault="00E74277" w:rsidP="00E7427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1E3CE9" w:rsidRPr="00D83950" w:rsidTr="001E3CE9">
        <w:tc>
          <w:tcPr>
            <w:tcW w:w="534" w:type="dxa"/>
          </w:tcPr>
          <w:p w:rsidR="001E3CE9" w:rsidRPr="00D83950" w:rsidRDefault="001E3CE9" w:rsidP="00D83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839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1E3CE9" w:rsidRPr="00D83950" w:rsidRDefault="001E3CE9" w:rsidP="00D83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9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1E3CE9" w:rsidRPr="00D83950" w:rsidRDefault="001E3CE9" w:rsidP="00D83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191" w:type="dxa"/>
          </w:tcPr>
          <w:p w:rsidR="001E3CE9" w:rsidRPr="00D83950" w:rsidRDefault="001E3CE9" w:rsidP="00D839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8395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E3CE9" w:rsidTr="001E3CE9">
        <w:tc>
          <w:tcPr>
            <w:tcW w:w="534" w:type="dxa"/>
          </w:tcPr>
          <w:p w:rsidR="001E3CE9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846" w:type="dxa"/>
          </w:tcPr>
          <w:p w:rsidR="001E3CE9" w:rsidRPr="001E3CE9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«Вместе с родителями - за безопасность детей на дорогах»</w:t>
            </w:r>
          </w:p>
        </w:tc>
        <w:tc>
          <w:tcPr>
            <w:tcW w:w="3191" w:type="dxa"/>
          </w:tcPr>
          <w:p w:rsidR="001E3CE9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октябрь</w:t>
            </w:r>
          </w:p>
        </w:tc>
      </w:tr>
      <w:tr w:rsidR="001E3CE9" w:rsidTr="001E3CE9">
        <w:tc>
          <w:tcPr>
            <w:tcW w:w="534" w:type="dxa"/>
          </w:tcPr>
          <w:p w:rsidR="001E3CE9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5846" w:type="dxa"/>
          </w:tcPr>
          <w:p w:rsidR="001E3CE9" w:rsidRPr="001E3CE9" w:rsidRDefault="001E3CE9" w:rsidP="001E3CE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CE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«Нравственные отношения в семье и в детском саду»</w:t>
            </w:r>
            <w:proofErr w:type="gramStart"/>
            <w:r w:rsidRPr="001E3CE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E3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 w:rsidRPr="001E3C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1E3CE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«В каждой семье свои традиции»</w:t>
            </w:r>
          </w:p>
        </w:tc>
        <w:tc>
          <w:tcPr>
            <w:tcW w:w="3191" w:type="dxa"/>
          </w:tcPr>
          <w:p w:rsidR="001E3CE9" w:rsidRDefault="001E3CE9" w:rsidP="00E742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апрель</w:t>
            </w:r>
          </w:p>
        </w:tc>
      </w:tr>
    </w:tbl>
    <w:p w:rsidR="001E3CE9" w:rsidRDefault="001E3CE9" w:rsidP="00E74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A031D" w:rsidRPr="00FE3933" w:rsidRDefault="00BA031D" w:rsidP="00BA03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sz w:val="24"/>
          <w:szCs w:val="24"/>
        </w:rPr>
        <w:t>Групповые родительские собрания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BA031D" w:rsidRPr="00F2574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F25747" w:rsidRDefault="00F25747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color w:val="auto"/>
              </w:rPr>
              <w:t>2 группа раннего возраста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>1. Давайте познакомимся. Адаптационный период.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2.Воспитание детей в игре </w:t>
            </w:r>
            <w:r w:rsidR="00962D67">
              <w:rPr>
                <w:color w:val="auto"/>
              </w:rPr>
              <w:t>«Играем с пальчиками»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>3.Вот и стали мы на год взрослей</w:t>
            </w:r>
            <w:r w:rsidR="00962D67">
              <w:rPr>
                <w:color w:val="auto"/>
              </w:rPr>
              <w:t xml:space="preserve"> «Чему научились наши дети за год»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Итоги усвоения программного материала 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proofErr w:type="gramStart"/>
            <w:r w:rsidRPr="00962D67">
              <w:rPr>
                <w:b/>
                <w:bCs/>
                <w:color w:val="auto"/>
              </w:rPr>
              <w:t>средние</w:t>
            </w:r>
            <w:proofErr w:type="gramEnd"/>
            <w:r w:rsidRPr="00962D67">
              <w:rPr>
                <w:b/>
                <w:bCs/>
                <w:color w:val="auto"/>
              </w:rPr>
              <w:t xml:space="preserve"> группа 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Особенности развития детей 4-5 лет. Задачи и содержание </w:t>
            </w:r>
            <w:proofErr w:type="spellStart"/>
            <w:r w:rsidRPr="00962D67">
              <w:rPr>
                <w:color w:val="auto"/>
              </w:rPr>
              <w:t>воспитательно</w:t>
            </w:r>
            <w:proofErr w:type="spellEnd"/>
            <w:r w:rsidRPr="00962D67">
              <w:rPr>
                <w:color w:val="auto"/>
              </w:rPr>
              <w:t xml:space="preserve">-образовательной работы с детьми в условиях ФГОС </w:t>
            </w:r>
            <w:proofErr w:type="gramStart"/>
            <w:r w:rsidRPr="00962D67">
              <w:rPr>
                <w:color w:val="auto"/>
              </w:rPr>
              <w:t>ДО</w:t>
            </w:r>
            <w:proofErr w:type="gramEnd"/>
            <w:r w:rsidRPr="00962D67">
              <w:rPr>
                <w:color w:val="auto"/>
              </w:rPr>
              <w:t xml:space="preserve">. 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962D67" w:rsidRDefault="00275F12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>Речевое развитие детей 4-5 лет</w:t>
            </w:r>
            <w:r w:rsidR="00BA031D" w:rsidRPr="00962D67">
              <w:rPr>
                <w:color w:val="auto"/>
              </w:rPr>
              <w:t xml:space="preserve"> 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Об итогах совместной </w:t>
            </w:r>
            <w:proofErr w:type="spellStart"/>
            <w:r w:rsidRPr="00962D67">
              <w:rPr>
                <w:color w:val="auto"/>
              </w:rPr>
              <w:t>воспитательно</w:t>
            </w:r>
            <w:proofErr w:type="spellEnd"/>
            <w:r w:rsidRPr="00962D67">
              <w:rPr>
                <w:color w:val="auto"/>
              </w:rPr>
              <w:t xml:space="preserve">-образовательной работы детского сада и семьи за учебный год 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Итоги усвоения программного материала 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b/>
                <w:bCs/>
                <w:color w:val="auto"/>
              </w:rPr>
              <w:t xml:space="preserve">старшие группы 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Особенности развития детей 5-6 лет. Задачи и содержание </w:t>
            </w:r>
            <w:proofErr w:type="spellStart"/>
            <w:r w:rsidRPr="00962D67">
              <w:rPr>
                <w:color w:val="auto"/>
              </w:rPr>
              <w:t>воспитательно</w:t>
            </w:r>
            <w:proofErr w:type="spellEnd"/>
            <w:r w:rsidRPr="00962D67">
              <w:rPr>
                <w:color w:val="auto"/>
              </w:rPr>
              <w:t xml:space="preserve">-образовательной работы с детьми в условиях ФГОС </w:t>
            </w:r>
            <w:proofErr w:type="gramStart"/>
            <w:r w:rsidRPr="00962D67">
              <w:rPr>
                <w:color w:val="auto"/>
              </w:rPr>
              <w:t>ДО</w:t>
            </w:r>
            <w:proofErr w:type="gramEnd"/>
            <w:r w:rsidRPr="00962D67">
              <w:rPr>
                <w:color w:val="auto"/>
              </w:rPr>
              <w:t xml:space="preserve">. 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962D67" w:rsidRDefault="003563AA" w:rsidP="003923B1">
            <w:pPr>
              <w:pStyle w:val="Default"/>
              <w:rPr>
                <w:color w:val="000000" w:themeColor="text1"/>
              </w:rPr>
            </w:pPr>
            <w:r w:rsidRPr="00962D67">
              <w:rPr>
                <w:rFonts w:eastAsia="Times New Roman"/>
                <w:b/>
                <w:bCs/>
                <w:color w:val="000000" w:themeColor="text1"/>
                <w:lang w:eastAsia="ru-RU"/>
              </w:rPr>
              <w:t xml:space="preserve">Родительское собрание в форме мастер-класса </w:t>
            </w:r>
            <w:r w:rsidRPr="00962D67">
              <w:rPr>
                <w:rFonts w:eastAsia="Times New Roman"/>
                <w:color w:val="000000" w:themeColor="text1"/>
                <w:lang w:eastAsia="ru-RU"/>
              </w:rPr>
              <w:t xml:space="preserve">«Предновогодние посиделки. </w:t>
            </w:r>
            <w:r w:rsidRPr="00962D67">
              <w:rPr>
                <w:rFonts w:eastAsia="Times New Roman"/>
                <w:bCs/>
                <w:color w:val="000000" w:themeColor="text1"/>
                <w:lang w:eastAsia="ru-RU"/>
              </w:rPr>
              <w:t>Мастерская Деда Мороза».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BA031D" w:rsidRPr="00962D67" w:rsidRDefault="003563AA" w:rsidP="003923B1">
            <w:pPr>
              <w:pStyle w:val="Default"/>
              <w:rPr>
                <w:color w:val="000000" w:themeColor="text1"/>
              </w:rPr>
            </w:pPr>
            <w:r w:rsidRPr="00962D67">
              <w:rPr>
                <w:rFonts w:eastAsia="Times New Roman"/>
                <w:b/>
                <w:bCs/>
                <w:color w:val="000000" w:themeColor="text1"/>
                <w:lang w:eastAsia="ru-RU"/>
              </w:rPr>
              <w:t>Итоговое родительское собрание «Наши успехи»</w:t>
            </w:r>
            <w:r w:rsidRPr="00962D67">
              <w:rPr>
                <w:rFonts w:eastAsia="Times New Roman"/>
                <w:color w:val="000000" w:themeColor="text1"/>
                <w:lang w:eastAsia="ru-RU"/>
              </w:rPr>
              <w:br/>
            </w:r>
            <w:r w:rsidR="00BA031D" w:rsidRPr="00962D67">
              <w:rPr>
                <w:color w:val="000000" w:themeColor="text1"/>
              </w:rPr>
              <w:t xml:space="preserve">Безопасность дошкольников в летне-оздоровительный период 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Месяцы </w:t>
            </w:r>
          </w:p>
        </w:tc>
        <w:tc>
          <w:tcPr>
            <w:tcW w:w="7762" w:type="dxa"/>
          </w:tcPr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b/>
                <w:bCs/>
                <w:color w:val="auto"/>
              </w:rPr>
              <w:t>подготовительная к школе группа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Сентябрь </w:t>
            </w:r>
          </w:p>
        </w:tc>
        <w:tc>
          <w:tcPr>
            <w:tcW w:w="7762" w:type="dxa"/>
          </w:tcPr>
          <w:p w:rsidR="00BA031D" w:rsidRPr="00962D67" w:rsidRDefault="003563AA" w:rsidP="00275F12">
            <w:pPr>
              <w:pStyle w:val="Default"/>
              <w:rPr>
                <w:b/>
                <w:color w:val="000000" w:themeColor="text1"/>
              </w:rPr>
            </w:pPr>
            <w:r w:rsidRPr="00962D67">
              <w:rPr>
                <w:b/>
              </w:rPr>
              <w:t>«</w:t>
            </w:r>
            <w:r w:rsidR="00275F12" w:rsidRPr="00962D67">
              <w:rPr>
                <w:b/>
              </w:rPr>
              <w:t xml:space="preserve">На пороге </w:t>
            </w:r>
            <w:r w:rsidRPr="00962D67">
              <w:rPr>
                <w:b/>
              </w:rPr>
              <w:t>школы»</w:t>
            </w:r>
          </w:p>
        </w:tc>
      </w:tr>
      <w:tr w:rsidR="00BA031D" w:rsidRPr="00962D67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Январь </w:t>
            </w:r>
          </w:p>
        </w:tc>
        <w:tc>
          <w:tcPr>
            <w:tcW w:w="7762" w:type="dxa"/>
          </w:tcPr>
          <w:p w:rsidR="00BA031D" w:rsidRPr="00962D67" w:rsidRDefault="00275F12" w:rsidP="00962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67">
              <w:rPr>
                <w:rFonts w:eastAsia="Times New Roman"/>
                <w:b/>
                <w:bCs/>
                <w:color w:val="000000" w:themeColor="text1"/>
                <w:lang w:eastAsia="ru-RU"/>
              </w:rPr>
              <w:t xml:space="preserve">Родительское собрание в форме мастер-класса </w:t>
            </w:r>
            <w:r w:rsidRPr="00962D67">
              <w:rPr>
                <w:rFonts w:eastAsia="Times New Roman"/>
                <w:color w:val="000000" w:themeColor="text1"/>
                <w:lang w:eastAsia="ru-RU"/>
              </w:rPr>
              <w:t>«</w:t>
            </w:r>
            <w:r w:rsidR="00962D67" w:rsidRPr="00962D67">
              <w:rPr>
                <w:rFonts w:eastAsia="Times New Roman"/>
                <w:color w:val="000000" w:themeColor="text1"/>
                <w:lang w:eastAsia="ru-RU"/>
              </w:rPr>
              <w:t>Играя, развиваем речь»</w:t>
            </w:r>
          </w:p>
        </w:tc>
      </w:tr>
      <w:tr w:rsidR="00BA031D" w:rsidRPr="00FE3933" w:rsidTr="003923B1">
        <w:tc>
          <w:tcPr>
            <w:tcW w:w="1809" w:type="dxa"/>
          </w:tcPr>
          <w:p w:rsidR="00BA031D" w:rsidRPr="00F25747" w:rsidRDefault="00BA031D" w:rsidP="003923B1">
            <w:pPr>
              <w:pStyle w:val="Default"/>
              <w:rPr>
                <w:b/>
                <w:color w:val="auto"/>
              </w:rPr>
            </w:pPr>
            <w:r w:rsidRPr="00F25747">
              <w:rPr>
                <w:b/>
                <w:bCs/>
                <w:color w:val="auto"/>
              </w:rPr>
              <w:t xml:space="preserve">Май </w:t>
            </w:r>
          </w:p>
        </w:tc>
        <w:tc>
          <w:tcPr>
            <w:tcW w:w="7762" w:type="dxa"/>
          </w:tcPr>
          <w:p w:rsidR="003563AA" w:rsidRPr="00962D67" w:rsidRDefault="003563AA" w:rsidP="003923B1">
            <w:pPr>
              <w:pStyle w:val="Default"/>
              <w:rPr>
                <w:rFonts w:eastAsia="Times New Roman"/>
                <w:kern w:val="36"/>
                <w:lang w:eastAsia="ru-RU"/>
              </w:rPr>
            </w:pPr>
            <w:r w:rsidRPr="00962D67">
              <w:t>«</w:t>
            </w:r>
            <w:r w:rsidR="00962D67" w:rsidRPr="00962D67">
              <w:rPr>
                <w:rFonts w:eastAsia="Times New Roman"/>
                <w:kern w:val="36"/>
                <w:lang w:eastAsia="ru-RU"/>
              </w:rPr>
              <w:t>В добрый путь!</w:t>
            </w:r>
            <w:r w:rsidRPr="00962D67">
              <w:rPr>
                <w:rFonts w:eastAsia="Times New Roman"/>
                <w:kern w:val="36"/>
                <w:lang w:eastAsia="ru-RU"/>
              </w:rPr>
              <w:t>»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Итоги усвоения программного материала </w:t>
            </w:r>
          </w:p>
          <w:p w:rsidR="00BA031D" w:rsidRPr="00962D67" w:rsidRDefault="00BA031D" w:rsidP="003923B1">
            <w:pPr>
              <w:pStyle w:val="Default"/>
              <w:rPr>
                <w:color w:val="auto"/>
              </w:rPr>
            </w:pPr>
            <w:r w:rsidRPr="00962D67">
              <w:rPr>
                <w:color w:val="auto"/>
              </w:rPr>
              <w:t xml:space="preserve">Безопасность дошкольников в летне-оздоровительный период </w:t>
            </w:r>
          </w:p>
        </w:tc>
      </w:tr>
    </w:tbl>
    <w:p w:rsidR="00562F32" w:rsidRPr="00FE3933" w:rsidRDefault="00562F32" w:rsidP="00DD661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274B0C" w:rsidRPr="00FE3933" w:rsidRDefault="00274B0C" w:rsidP="008F0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2F32" w:rsidRPr="00FE3933" w:rsidRDefault="00562F32" w:rsidP="00562F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63CF1" w:rsidRPr="00FE3933" w:rsidRDefault="004A7C76" w:rsidP="008F0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работы по профилактике детского дорожн</w:t>
      </w:r>
      <w:proofErr w:type="gramStart"/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о-</w:t>
      </w:r>
      <w:proofErr w:type="gramEnd"/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</w:t>
      </w:r>
      <w:r w:rsidR="00696B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ранспортного травматизма на 2022-2023</w:t>
      </w: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4A7C76" w:rsidRPr="00FE3933" w:rsidRDefault="004A7C76" w:rsidP="004A7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A7C76" w:rsidRPr="00C92104" w:rsidTr="004A7C76">
        <w:tc>
          <w:tcPr>
            <w:tcW w:w="817" w:type="dxa"/>
          </w:tcPr>
          <w:p w:rsidR="004A7C76" w:rsidRPr="00C92104" w:rsidRDefault="004A7C76" w:rsidP="004A7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8" w:type="dxa"/>
          </w:tcPr>
          <w:p w:rsidR="004A7C76" w:rsidRPr="00C92104" w:rsidRDefault="004A7C76" w:rsidP="004A7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393" w:type="dxa"/>
          </w:tcPr>
          <w:p w:rsidR="004A7C76" w:rsidRPr="00C92104" w:rsidRDefault="004A7C76" w:rsidP="004A7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:rsidR="004A7C76" w:rsidRPr="00C92104" w:rsidRDefault="004A7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ООД по ознакомлению с безопасностью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движения детей дошкольного возраста.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в месяц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комплексно –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Экскурсии по микрорайону с целью ознакомления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 расположением дорожных объектов,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 по данной тематике: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«Азбука дороги», «Транспорт», «Улица города».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театрализованной деятельности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данной тематике.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 «Дорожные ловушки или городские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приключения бельчонка Тима», «Как дети научили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Бабу Ягу правилам дорожного движения».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A7C76" w:rsidRPr="00FE3933" w:rsidRDefault="004A7C76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контроль «Организация работы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 в группах».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4A7C76" w:rsidRPr="00FE3933" w:rsidTr="004A7C76">
        <w:tc>
          <w:tcPr>
            <w:tcW w:w="817" w:type="dxa"/>
          </w:tcPr>
          <w:p w:rsidR="004A7C76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Инструктаж по проведению в ДОУ мероприятий</w:t>
            </w:r>
          </w:p>
          <w:p w:rsidR="004A7C76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 безопасности дорожного движения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A7C76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Заведующий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 городском конкурсе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«Лучшая организация работы по обучению детей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БДД»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, подвижных,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сюжетных игр дорожными символами,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дидактическим и игровым материалом.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по профилактике ДТП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детьми дошкольного возраста на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родительском</w:t>
            </w:r>
            <w:proofErr w:type="gramEnd"/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инспектор ГАИ,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совет педагогов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Работа по профилактике ДТП через средства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наглядной агитации (род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голок, стенды, папки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раскладушки).</w:t>
            </w:r>
          </w:p>
        </w:tc>
        <w:tc>
          <w:tcPr>
            <w:tcW w:w="2393" w:type="dxa"/>
          </w:tcPr>
          <w:p w:rsidR="00761A68" w:rsidRPr="00FE3933" w:rsidRDefault="00761A68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 1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761A68" w:rsidRPr="00FE3933" w:rsidTr="004A7C76">
        <w:tc>
          <w:tcPr>
            <w:tcW w:w="817" w:type="dxa"/>
          </w:tcPr>
          <w:p w:rsidR="00761A68" w:rsidRPr="00C92104" w:rsidRDefault="00C92104" w:rsidP="004A7C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конкурсах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профилактике ДТП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61A68" w:rsidRPr="00FE3933" w:rsidRDefault="00761A68" w:rsidP="00761A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156C06" w:rsidRPr="00FE3933" w:rsidRDefault="004A7C76" w:rsidP="00DA25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07D88" w:rsidRPr="00FE3933" w:rsidRDefault="00B07D8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:rsidR="000A1B48" w:rsidRPr="00FE3933" w:rsidRDefault="000A1B4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План мероприятий </w:t>
      </w:r>
      <w:r w:rsidR="00D87AF1"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пожарной безопасности на </w:t>
      </w:r>
      <w:r w:rsidR="009C5F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2022-2023</w:t>
      </w:r>
      <w:r w:rsidRPr="00FE393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B07D88" w:rsidRPr="00FE3933" w:rsidRDefault="00B07D88" w:rsidP="000A1B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07D88" w:rsidRPr="00FE3933" w:rsidTr="00B07D88">
        <w:tc>
          <w:tcPr>
            <w:tcW w:w="817" w:type="dxa"/>
          </w:tcPr>
          <w:p w:rsidR="00B07D88" w:rsidRPr="00C92104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C92104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921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цикл ООД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методическому пособию </w:t>
            </w: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Л.В.Максимчук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«Что должны знать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дошкольники о пожарной безопасности»: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 Тема: «Пожар - великая беда»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2.«Знакомство с профессией пожарного»; чтение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произведений, беседы по ним, драматизация небольших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отрывков, сюжетное рисование, оформление альбомов,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на тему: «Путешествие в страну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ОБЖ»; «Что нужно делать при пожаре», сюжетно-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ролевая игра «Пожарные».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3.Тренировки по гражданской обороне и эвакуации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пожаре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 раз в год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C92104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Развлечения: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 «Приключения лесных жителей».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2. «Пожарные на учении».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C92104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Экскурсии: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 По детскому саду с целью ознакомления с запасными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выходами, нахождением медицинского кабинета, телефона.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Знание номеров телефонов, ознакомление с правилами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эвакуации при пожаре;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2. В пожарное депо (по согласованию).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B07D88" w:rsidRPr="00FE3933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B07D88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Выставка: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1.Выставка детских рисунков «Пожарники», «Пожарная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машина».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старших,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. 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C92104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«Опасные предметы на улице и дома», «Если случилась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беда» (телефоны спецслужб); «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  <w:proofErr w:type="gramEnd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 что необходимо для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работы», «Символы, спасающие жизнь», « Это важно знать»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 т. д.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C92104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работа: « Как происходят пожары», «Что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делать при пожаре?», « </w:t>
            </w: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несет людям огонь?»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-Беседы о правилах поведения при пожаре;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Викторина: «Как это бывает?»;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Итоговая беседа на тему «С огнем играть опасно - это всем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должно быть ясно!»;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Выполнение творческих заданий с детьми: рисование,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аппликация, книжки-малышки, придумывание стихов.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07D88" w:rsidRPr="00FE3933" w:rsidTr="00B07D88">
        <w:tc>
          <w:tcPr>
            <w:tcW w:w="817" w:type="dxa"/>
          </w:tcPr>
          <w:p w:rsidR="00B07D88" w:rsidRPr="00C92104" w:rsidRDefault="00C92104" w:rsidP="00DA25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968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родителями: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Приглашение на общее родительское собрание ДОУ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инспектора-куратора по ППБ.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Наличие памяток по ППБ в группах.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Использование художественной литературы и детских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журналов.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Подборка иллюстраций по данной тематике, просмотр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телепередач (дома).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- Проведение игр: «Опасное место в доме», «Если случилась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беда», «Один дома...» и т. д.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B07D88" w:rsidRPr="00FE3933" w:rsidRDefault="00B07D88" w:rsidP="00B07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E393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0B18B4" w:rsidRPr="00FE3933" w:rsidRDefault="000B18B4" w:rsidP="00D87AF1">
      <w:pPr>
        <w:rPr>
          <w:rFonts w:ascii="Times New Roman" w:hAnsi="Times New Roman" w:cs="Times New Roman"/>
          <w:b/>
          <w:sz w:val="24"/>
          <w:szCs w:val="24"/>
        </w:rPr>
      </w:pPr>
    </w:p>
    <w:p w:rsidR="00D6259D" w:rsidRPr="00FE3933" w:rsidRDefault="007F399D" w:rsidP="00D6259D">
      <w:pPr>
        <w:pStyle w:val="Default"/>
        <w:jc w:val="center"/>
        <w:rPr>
          <w:b/>
        </w:rPr>
      </w:pPr>
      <w:r w:rsidRPr="00FE3933">
        <w:rPr>
          <w:b/>
        </w:rPr>
        <w:t>Работа по преемственности ДОО со школой</w:t>
      </w:r>
    </w:p>
    <w:p w:rsidR="00D87AF1" w:rsidRPr="00FE3933" w:rsidRDefault="00D87AF1" w:rsidP="00D6259D">
      <w:pPr>
        <w:pStyle w:val="Default"/>
        <w:jc w:val="center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3408"/>
        <w:gridCol w:w="1971"/>
        <w:gridCol w:w="1971"/>
        <w:gridCol w:w="1972"/>
      </w:tblGrid>
      <w:tr w:rsidR="007F399D" w:rsidRPr="00FE3933" w:rsidTr="00016E56">
        <w:tc>
          <w:tcPr>
            <w:tcW w:w="534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408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Мероприятия </w:t>
            </w:r>
          </w:p>
        </w:tc>
        <w:tc>
          <w:tcPr>
            <w:tcW w:w="1971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форма</w:t>
            </w:r>
          </w:p>
        </w:tc>
        <w:tc>
          <w:tcPr>
            <w:tcW w:w="1971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ответственные</w:t>
            </w:r>
          </w:p>
        </w:tc>
        <w:tc>
          <w:tcPr>
            <w:tcW w:w="1972" w:type="dxa"/>
          </w:tcPr>
          <w:p w:rsidR="007F399D" w:rsidRPr="00FE3933" w:rsidRDefault="007F399D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сроки</w:t>
            </w:r>
          </w:p>
        </w:tc>
      </w:tr>
      <w:tr w:rsidR="00F706A2" w:rsidRPr="00FE3933" w:rsidTr="00016E56">
        <w:tc>
          <w:tcPr>
            <w:tcW w:w="534" w:type="dxa"/>
          </w:tcPr>
          <w:p w:rsidR="00016E56" w:rsidRPr="00FE3933" w:rsidRDefault="00016E56" w:rsidP="00D6259D">
            <w:pPr>
              <w:pStyle w:val="Default"/>
              <w:jc w:val="center"/>
            </w:pPr>
            <w:r w:rsidRPr="00FE3933">
              <w:t xml:space="preserve">1. </w:t>
            </w: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  <w:r w:rsidRPr="00FE3933">
              <w:t xml:space="preserve">1.1 </w:t>
            </w: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  <w:r w:rsidRPr="00FE3933">
              <w:t xml:space="preserve">1.2 </w:t>
            </w: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D6259D">
            <w:pPr>
              <w:pStyle w:val="Default"/>
              <w:jc w:val="center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1.3 1.4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1.5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AA5296" w:rsidRDefault="00AA5296" w:rsidP="00016E56">
            <w:pPr>
              <w:pStyle w:val="Default"/>
            </w:pPr>
          </w:p>
          <w:p w:rsidR="00F706A2" w:rsidRPr="00FE3933" w:rsidRDefault="00016E56" w:rsidP="00016E56">
            <w:pPr>
              <w:pStyle w:val="Default"/>
            </w:pPr>
            <w:r w:rsidRPr="00FE3933">
              <w:t>2.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2.1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2.2 2.3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2.4 </w:t>
            </w:r>
          </w:p>
          <w:p w:rsidR="00016E56" w:rsidRPr="00FE3933" w:rsidRDefault="00016E56" w:rsidP="00016E56">
            <w:pPr>
              <w:pStyle w:val="Default"/>
            </w:pPr>
            <w:r w:rsidRPr="00FE3933">
              <w:t xml:space="preserve">2.5 </w:t>
            </w: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</w:pPr>
          </w:p>
          <w:p w:rsidR="00016E56" w:rsidRPr="00FE3933" w:rsidRDefault="00016E56" w:rsidP="00016E56">
            <w:pPr>
              <w:pStyle w:val="Default"/>
              <w:rPr>
                <w:b/>
                <w:color w:val="auto"/>
              </w:rPr>
            </w:pPr>
            <w:r w:rsidRPr="00FE3933">
              <w:t>2.6</w:t>
            </w:r>
          </w:p>
        </w:tc>
        <w:tc>
          <w:tcPr>
            <w:tcW w:w="3408" w:type="dxa"/>
          </w:tcPr>
          <w:p w:rsidR="00016E56" w:rsidRPr="00FE3933" w:rsidRDefault="00F706A2" w:rsidP="00016E56">
            <w:pPr>
              <w:pStyle w:val="Default"/>
            </w:pPr>
            <w:r w:rsidRPr="00FE3933">
              <w:lastRenderedPageBreak/>
              <w:t>Организационно</w:t>
            </w:r>
            <w:r w:rsidR="00016E56" w:rsidRPr="00FE3933">
              <w:t xml:space="preserve"> - </w:t>
            </w:r>
            <w:r w:rsidRPr="00FE3933">
              <w:t xml:space="preserve">педагогическая работа </w:t>
            </w:r>
          </w:p>
          <w:p w:rsidR="00016E56" w:rsidRPr="00FE3933" w:rsidRDefault="00F706A2" w:rsidP="00016E56">
            <w:pPr>
              <w:pStyle w:val="Default"/>
              <w:rPr>
                <w:i/>
              </w:rPr>
            </w:pPr>
            <w:r w:rsidRPr="00FE3933">
              <w:rPr>
                <w:i/>
              </w:rPr>
              <w:t>Цель: совершенствование форм и мет</w:t>
            </w:r>
            <w:r w:rsidR="00016E56" w:rsidRPr="00FE3933">
              <w:rPr>
                <w:i/>
              </w:rPr>
              <w:t>одов работы по взаимодействию МБ</w:t>
            </w:r>
            <w:r w:rsidRPr="00FE3933">
              <w:rPr>
                <w:i/>
              </w:rPr>
              <w:t>ДОУ «Детский сад №</w:t>
            </w:r>
            <w:r w:rsidR="00016E56" w:rsidRPr="00FE3933">
              <w:rPr>
                <w:i/>
              </w:rPr>
              <w:t xml:space="preserve"> 21 «Золотая рыбка</w:t>
            </w:r>
            <w:r w:rsidRPr="00FE3933">
              <w:rPr>
                <w:i/>
              </w:rPr>
              <w:t>» и СОШ №</w:t>
            </w:r>
            <w:r w:rsidR="00016E56" w:rsidRPr="00FE3933">
              <w:rPr>
                <w:i/>
              </w:rPr>
              <w:t>3</w:t>
            </w:r>
          </w:p>
          <w:p w:rsidR="00016E56" w:rsidRPr="00FE3933" w:rsidRDefault="00F706A2" w:rsidP="00016E56">
            <w:pPr>
              <w:pStyle w:val="Default"/>
            </w:pPr>
            <w:r w:rsidRPr="00FE3933">
              <w:t xml:space="preserve">Утверждение плана работы по преемственности </w:t>
            </w:r>
            <w:r w:rsidR="00016E56" w:rsidRPr="00FE3933">
              <w:rPr>
                <w:i/>
              </w:rPr>
              <w:t>МБДОУ «Детский сад № 21 «Золотая рыбка» и СОШ №3</w:t>
            </w:r>
            <w:r w:rsidRPr="00FE3933">
              <w:t xml:space="preserve"> Фронтальная диагностика уровня готовности детей к обучению в школе </w:t>
            </w:r>
          </w:p>
          <w:p w:rsidR="00AA5296" w:rsidRDefault="00F706A2" w:rsidP="00016E56">
            <w:pPr>
              <w:pStyle w:val="Default"/>
            </w:pPr>
            <w:r w:rsidRPr="00FE3933">
              <w:t xml:space="preserve">Экскурсия в школу Фронтальная диагностика уровня готовности детей к обучению в школе Совместные мероприятия в рамках сетевого взаимодействия ДОУ и школы </w:t>
            </w:r>
          </w:p>
          <w:p w:rsidR="00016E56" w:rsidRPr="00FE3933" w:rsidRDefault="00F706A2" w:rsidP="00016E56">
            <w:pPr>
              <w:pStyle w:val="Default"/>
            </w:pPr>
            <w:r w:rsidRPr="00FE3933">
              <w:rPr>
                <w:b/>
              </w:rPr>
              <w:lastRenderedPageBreak/>
              <w:t>Работа с воспитанниками и родителями</w:t>
            </w:r>
            <w:r w:rsidRPr="00FE3933">
              <w:t xml:space="preserve"> </w:t>
            </w:r>
          </w:p>
          <w:p w:rsidR="00016E56" w:rsidRPr="00FE3933" w:rsidRDefault="00F706A2" w:rsidP="00016E56">
            <w:pPr>
              <w:pStyle w:val="Default"/>
            </w:pPr>
            <w:r w:rsidRPr="00FE3933">
              <w:rPr>
                <w:i/>
              </w:rPr>
              <w:t>Цель: воспитывать у дошкольников интерес к школе, содействовать формированию у них желания учиться</w:t>
            </w:r>
            <w:r w:rsidRPr="00FE3933">
              <w:t xml:space="preserve">. </w:t>
            </w:r>
          </w:p>
          <w:p w:rsidR="00F706A2" w:rsidRPr="00FE3933" w:rsidRDefault="00F706A2" w:rsidP="00016E56">
            <w:pPr>
              <w:pStyle w:val="Default"/>
            </w:pPr>
            <w:r w:rsidRPr="00FE3933">
              <w:t>Экскурсии и целевые прогулки к школе</w:t>
            </w:r>
          </w:p>
          <w:p w:rsidR="00016E56" w:rsidRPr="00FE3933" w:rsidRDefault="00016E56" w:rsidP="00016E56">
            <w:pPr>
              <w:pStyle w:val="Default"/>
            </w:pPr>
            <w:r w:rsidRPr="00FE3933">
              <w:t>1 сентябр</w:t>
            </w:r>
            <w:proofErr w:type="gramStart"/>
            <w:r w:rsidRPr="00FE3933">
              <w:t>я-</w:t>
            </w:r>
            <w:proofErr w:type="gramEnd"/>
            <w:r w:rsidRPr="00FE3933">
              <w:t xml:space="preserve"> День знаний Посещение школьной библиотеки. </w:t>
            </w:r>
          </w:p>
          <w:p w:rsidR="00016E56" w:rsidRPr="00FE3933" w:rsidRDefault="00016E56" w:rsidP="00016E56">
            <w:pPr>
              <w:pStyle w:val="Default"/>
              <w:rPr>
                <w:b/>
                <w:color w:val="auto"/>
              </w:rPr>
            </w:pPr>
            <w:r w:rsidRPr="00FE3933">
              <w:t xml:space="preserve">Беседа с библиотекарем. </w:t>
            </w:r>
            <w:proofErr w:type="spellStart"/>
            <w:r w:rsidRPr="00FE3933">
              <w:t>Взаимопосещение</w:t>
            </w:r>
            <w:proofErr w:type="spellEnd"/>
            <w:r w:rsidRPr="00FE3933">
              <w:t xml:space="preserve"> дошколят и младших школьников «Ребенок на пороге школы» «До свидания детский сад»</w:t>
            </w:r>
          </w:p>
        </w:tc>
        <w:tc>
          <w:tcPr>
            <w:tcW w:w="1971" w:type="dxa"/>
          </w:tcPr>
          <w:p w:rsidR="00F706A2" w:rsidRPr="00FE3933" w:rsidRDefault="00F706A2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 xml:space="preserve">Диагностика 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 xml:space="preserve">Экскурсия Диагностика 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>Совместные мероприятия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>Прогулки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  <w:r w:rsidRPr="00FE3933">
              <w:t xml:space="preserve"> Беседа Экскурсия </w:t>
            </w: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</w:pPr>
          </w:p>
          <w:p w:rsidR="00CE115E" w:rsidRPr="00FE3933" w:rsidRDefault="00CE115E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Экскурсия Родительское собрание праздник</w:t>
            </w:r>
          </w:p>
        </w:tc>
        <w:tc>
          <w:tcPr>
            <w:tcW w:w="1971" w:type="dxa"/>
          </w:tcPr>
          <w:p w:rsidR="00F706A2" w:rsidRPr="00FE3933" w:rsidRDefault="00430BF8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lastRenderedPageBreak/>
              <w:t>Заведующий</w:t>
            </w:r>
          </w:p>
        </w:tc>
        <w:tc>
          <w:tcPr>
            <w:tcW w:w="1972" w:type="dxa"/>
          </w:tcPr>
          <w:p w:rsidR="00F706A2" w:rsidRPr="00FE3933" w:rsidRDefault="0070675A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В течени</w:t>
            </w:r>
            <w:proofErr w:type="gramStart"/>
            <w:r w:rsidRPr="00FE3933">
              <w:rPr>
                <w:b/>
                <w:color w:val="auto"/>
              </w:rPr>
              <w:t>и</w:t>
            </w:r>
            <w:proofErr w:type="gramEnd"/>
            <w:r w:rsidRPr="00FE3933">
              <w:rPr>
                <w:b/>
                <w:color w:val="auto"/>
              </w:rPr>
              <w:t xml:space="preserve"> года</w:t>
            </w:r>
          </w:p>
        </w:tc>
      </w:tr>
    </w:tbl>
    <w:p w:rsidR="007F399D" w:rsidRPr="00FE3933" w:rsidRDefault="007F399D" w:rsidP="00D6259D">
      <w:pPr>
        <w:pStyle w:val="Default"/>
        <w:jc w:val="center"/>
        <w:rPr>
          <w:b/>
          <w:color w:val="auto"/>
        </w:rPr>
      </w:pPr>
    </w:p>
    <w:p w:rsidR="00430BF8" w:rsidRPr="00FE3933" w:rsidRDefault="00430BF8" w:rsidP="00463255">
      <w:pPr>
        <w:pStyle w:val="Default"/>
        <w:rPr>
          <w:b/>
          <w:color w:val="auto"/>
        </w:rPr>
      </w:pPr>
    </w:p>
    <w:p w:rsidR="00430BF8" w:rsidRPr="00390C63" w:rsidRDefault="00430BF8" w:rsidP="00D6259D">
      <w:pPr>
        <w:pStyle w:val="Default"/>
        <w:jc w:val="center"/>
      </w:pPr>
      <w:r w:rsidRPr="00390C63">
        <w:t>План работы по исполнению закона Республики Татарстан «О государственных языках РТ и других языках в РТ» Реализация УМК по обучению детей двум государственным языкам РТ; «Региональной программы дошкольного образования»</w:t>
      </w:r>
    </w:p>
    <w:p w:rsidR="00430BF8" w:rsidRPr="00390C63" w:rsidRDefault="00430BF8" w:rsidP="00D6259D">
      <w:pPr>
        <w:pStyle w:val="Default"/>
        <w:jc w:val="center"/>
        <w:rPr>
          <w:b/>
          <w:color w:val="auto"/>
        </w:rPr>
      </w:pPr>
    </w:p>
    <w:tbl>
      <w:tblPr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36"/>
        <w:gridCol w:w="1418"/>
        <w:gridCol w:w="2692"/>
        <w:gridCol w:w="10"/>
        <w:gridCol w:w="55"/>
      </w:tblGrid>
      <w:tr w:rsidR="00430BF8" w:rsidRPr="00390C63" w:rsidTr="0039457B">
        <w:trPr>
          <w:gridAfter w:val="1"/>
          <w:wAfter w:w="55" w:type="dxa"/>
          <w:trHeight w:val="245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№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proofErr w:type="gramStart"/>
            <w:r w:rsidRPr="00390C63">
              <w:rPr>
                <w:color w:val="auto"/>
              </w:rPr>
              <w:t>п</w:t>
            </w:r>
            <w:proofErr w:type="gramEnd"/>
            <w:r w:rsidRPr="00390C63">
              <w:rPr>
                <w:color w:val="auto"/>
              </w:rPr>
              <w:t xml:space="preserve">/п </w:t>
            </w:r>
          </w:p>
          <w:p w:rsidR="006D38FB" w:rsidRPr="00390C63" w:rsidRDefault="006D38FB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Сроки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Ответственный </w:t>
            </w:r>
          </w:p>
        </w:tc>
      </w:tr>
      <w:tr w:rsidR="00430BF8" w:rsidRPr="00390C63" w:rsidTr="006D38FB">
        <w:trPr>
          <w:gridAfter w:val="1"/>
          <w:wAfter w:w="55" w:type="dxa"/>
          <w:trHeight w:val="107"/>
        </w:trPr>
        <w:tc>
          <w:tcPr>
            <w:tcW w:w="9898" w:type="dxa"/>
            <w:gridSpan w:val="5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Организационно – методическая работа </w:t>
            </w:r>
          </w:p>
        </w:tc>
      </w:tr>
      <w:tr w:rsidR="00430BF8" w:rsidRPr="00390C63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6D38FB" w:rsidRPr="00390C6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430BF8" w:rsidRPr="00390C6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Размещение информации на татарском и русском языках в холле детского сада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Педагоги Воспитатель по обучению татарскому языку </w:t>
            </w:r>
          </w:p>
          <w:p w:rsidR="00430BF8" w:rsidRPr="00390C63" w:rsidRDefault="00734B65" w:rsidP="00806C5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Фаизова</w:t>
            </w:r>
            <w:proofErr w:type="spellEnd"/>
            <w:r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0C6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Создание картотеки татарских и русских народных игр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Педагоги Воспитатель по обучению татарскому языку </w:t>
            </w:r>
          </w:p>
          <w:p w:rsidR="00430BF8" w:rsidRPr="00390C63" w:rsidRDefault="00734B65" w:rsidP="00806C5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Фаизова</w:t>
            </w:r>
            <w:proofErr w:type="spellEnd"/>
            <w:r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430BF8" w:rsidRPr="00390C6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Организация подписки местной и республиканской газеты «</w:t>
            </w:r>
            <w:proofErr w:type="spellStart"/>
            <w:r w:rsidRPr="00390C63">
              <w:rPr>
                <w:color w:val="auto"/>
              </w:rPr>
              <w:t>Ватаным</w:t>
            </w:r>
            <w:proofErr w:type="spellEnd"/>
            <w:r w:rsidRPr="00390C63">
              <w:rPr>
                <w:color w:val="auto"/>
              </w:rPr>
              <w:t xml:space="preserve"> Татарстан», «Дружбы», «</w:t>
            </w:r>
            <w:proofErr w:type="spellStart"/>
            <w:r w:rsidRPr="00390C63">
              <w:rPr>
                <w:color w:val="auto"/>
              </w:rPr>
              <w:t>Дуслык</w:t>
            </w:r>
            <w:proofErr w:type="spellEnd"/>
            <w:r w:rsidRPr="00390C63">
              <w:rPr>
                <w:color w:val="auto"/>
              </w:rPr>
              <w:t>», «</w:t>
            </w:r>
            <w:proofErr w:type="spellStart"/>
            <w:r w:rsidRPr="00390C63">
              <w:rPr>
                <w:color w:val="auto"/>
              </w:rPr>
              <w:t>Туслах</w:t>
            </w:r>
            <w:proofErr w:type="spellEnd"/>
            <w:r w:rsidRPr="00390C63">
              <w:rPr>
                <w:color w:val="auto"/>
              </w:rPr>
              <w:t>»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Заведующий </w:t>
            </w:r>
          </w:p>
        </w:tc>
      </w:tr>
      <w:tr w:rsidR="00430BF8" w:rsidRPr="00390C63" w:rsidTr="0039457B">
        <w:trPr>
          <w:gridAfter w:val="1"/>
          <w:wAfter w:w="55" w:type="dxa"/>
          <w:trHeight w:val="247"/>
        </w:trPr>
        <w:tc>
          <w:tcPr>
            <w:tcW w:w="1242" w:type="dxa"/>
          </w:tcPr>
          <w:p w:rsidR="00430BF8" w:rsidRPr="00390C6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Консультация для воспитателей «Организация образовательного пространства с </w:t>
            </w:r>
            <w:proofErr w:type="spellStart"/>
            <w:r w:rsidRPr="00390C63">
              <w:rPr>
                <w:color w:val="auto"/>
              </w:rPr>
              <w:t>учѐтом</w:t>
            </w:r>
            <w:proofErr w:type="spellEnd"/>
            <w:r w:rsidRPr="00390C63">
              <w:rPr>
                <w:color w:val="auto"/>
              </w:rPr>
              <w:t xml:space="preserve"> УМК»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Сентябрь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Заведующий Воспитатель по обучению татарскому языку </w:t>
            </w:r>
          </w:p>
          <w:p w:rsidR="00430BF8" w:rsidRPr="00390C63" w:rsidRDefault="00734B65" w:rsidP="00806C5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Фаизова</w:t>
            </w:r>
            <w:proofErr w:type="spellEnd"/>
            <w:r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0C63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Консультация для воспитателей: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« Использование УМК и ЭРК на прогулке»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Октябрь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Заведующий Воспитатель по обучению татарскому языку </w:t>
            </w:r>
            <w:proofErr w:type="spellStart"/>
            <w:r w:rsidR="00734B65">
              <w:rPr>
                <w:color w:val="auto"/>
              </w:rPr>
              <w:t>Фаизова</w:t>
            </w:r>
            <w:proofErr w:type="spellEnd"/>
            <w:r w:rsidR="00734B65"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0C63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>11</w:t>
            </w:r>
            <w:r w:rsidR="00430BF8" w:rsidRPr="00390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Консультация для воспитателей «Роль художественной литературы в развитии дошкольника и формирование </w:t>
            </w:r>
            <w:r w:rsidRPr="00390C63">
              <w:rPr>
                <w:color w:val="auto"/>
              </w:rPr>
              <w:lastRenderedPageBreak/>
              <w:t xml:space="preserve">познавательно-речевой среды в рамках УМК»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lastRenderedPageBreak/>
              <w:t xml:space="preserve">Январь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Воспитатель по обучению татарскому языку </w:t>
            </w:r>
            <w:proofErr w:type="spellStart"/>
            <w:r w:rsidR="00734B65">
              <w:rPr>
                <w:color w:val="auto"/>
              </w:rPr>
              <w:t>Фаизова</w:t>
            </w:r>
            <w:proofErr w:type="spellEnd"/>
            <w:r w:rsidR="00734B65"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0C63" w:rsidRDefault="006D38FB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Консультация для воспитателей: «Роль театрализованной деятельности в обучении детей дошкольного возраста татарскому языку»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Апрель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Педагоги </w:t>
            </w:r>
          </w:p>
        </w:tc>
      </w:tr>
      <w:tr w:rsidR="00430BF8" w:rsidRPr="00390C63" w:rsidTr="0039457B">
        <w:trPr>
          <w:gridAfter w:val="1"/>
          <w:wAfter w:w="55" w:type="dxa"/>
          <w:trHeight w:val="109"/>
        </w:trPr>
        <w:tc>
          <w:tcPr>
            <w:tcW w:w="1242" w:type="dxa"/>
          </w:tcPr>
          <w:p w:rsidR="00430BF8" w:rsidRPr="00390C63" w:rsidRDefault="00430BF8" w:rsidP="006D38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0C63">
              <w:rPr>
                <w:rFonts w:ascii="Times New Roman" w:hAnsi="Times New Roman"/>
                <w:sz w:val="24"/>
                <w:szCs w:val="24"/>
              </w:rPr>
              <w:t>1</w:t>
            </w:r>
            <w:r w:rsidR="006D38FB" w:rsidRPr="00390C63">
              <w:rPr>
                <w:rFonts w:ascii="Times New Roman" w:hAnsi="Times New Roman"/>
                <w:sz w:val="24"/>
                <w:szCs w:val="24"/>
              </w:rPr>
              <w:t>6</w:t>
            </w:r>
            <w:r w:rsidRPr="00390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Конкурс театральных постановок «Я </w:t>
            </w:r>
            <w:proofErr w:type="gramStart"/>
            <w:r w:rsidRPr="00390C63">
              <w:rPr>
                <w:color w:val="auto"/>
              </w:rPr>
              <w:t>-а</w:t>
            </w:r>
            <w:proofErr w:type="gramEnd"/>
            <w:r w:rsidRPr="00390C63">
              <w:rPr>
                <w:color w:val="auto"/>
              </w:rPr>
              <w:t xml:space="preserve">ртист!»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Май </w:t>
            </w:r>
          </w:p>
        </w:tc>
        <w:tc>
          <w:tcPr>
            <w:tcW w:w="2702" w:type="dxa"/>
            <w:gridSpan w:val="2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Педагоги </w:t>
            </w:r>
          </w:p>
        </w:tc>
      </w:tr>
      <w:tr w:rsidR="00430BF8" w:rsidRPr="00390C63" w:rsidTr="006D38FB">
        <w:trPr>
          <w:gridAfter w:val="2"/>
          <w:wAfter w:w="65" w:type="dxa"/>
          <w:trHeight w:val="107"/>
        </w:trPr>
        <w:tc>
          <w:tcPr>
            <w:tcW w:w="9888" w:type="dxa"/>
            <w:gridSpan w:val="4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Работа с детьми </w:t>
            </w:r>
          </w:p>
        </w:tc>
      </w:tr>
      <w:tr w:rsidR="00430BF8" w:rsidRPr="00390C63" w:rsidTr="0039457B">
        <w:trPr>
          <w:gridAfter w:val="2"/>
          <w:wAfter w:w="65" w:type="dxa"/>
          <w:trHeight w:val="523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1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Обучение: </w:t>
            </w:r>
          </w:p>
          <w:p w:rsidR="00430BF8" w:rsidRPr="00390C63" w:rsidRDefault="00907711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- </w:t>
            </w:r>
            <w:r w:rsidR="00430BF8" w:rsidRPr="00390C63">
              <w:rPr>
                <w:color w:val="auto"/>
              </w:rPr>
              <w:t xml:space="preserve">ОД (татарский </w:t>
            </w:r>
            <w:r w:rsidR="002A667C" w:rsidRPr="00390C63">
              <w:rPr>
                <w:color w:val="auto"/>
              </w:rPr>
              <w:t xml:space="preserve"> язык), начиная со старшей </w:t>
            </w:r>
            <w:r w:rsidR="00430BF8" w:rsidRPr="00390C63">
              <w:rPr>
                <w:color w:val="auto"/>
              </w:rPr>
              <w:t xml:space="preserve">группы </w:t>
            </w:r>
          </w:p>
          <w:p w:rsidR="00430BF8" w:rsidRPr="00390C63" w:rsidRDefault="002A667C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( 2</w:t>
            </w:r>
            <w:r w:rsidR="00430BF8" w:rsidRPr="00390C63">
              <w:rPr>
                <w:color w:val="auto"/>
              </w:rPr>
              <w:t xml:space="preserve"> раза в неделю)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- в режимных моментах, играх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Сентябрь – май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Все педагоги </w:t>
            </w:r>
          </w:p>
        </w:tc>
      </w:tr>
      <w:tr w:rsidR="00430BF8" w:rsidRPr="00390C63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2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Исполнение песен, стихотворений, танцев на утренниках и развлечениях на двух государственных языках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Все педагоги </w:t>
            </w:r>
          </w:p>
        </w:tc>
      </w:tr>
      <w:tr w:rsidR="00430BF8" w:rsidRPr="00390C63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3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Чтение художественной литературы на русском и татарском языках (режимные моменты, прогулки)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4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Лепка по мотивам народных татарских, русских сказок, произведений детских писателей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gridAfter w:val="2"/>
          <w:wAfter w:w="65" w:type="dxa"/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5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Организация сюжетных игр с разыгрыванием диалогов, драматизация сказок, коротких произведений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 течение года </w:t>
            </w:r>
          </w:p>
        </w:tc>
        <w:tc>
          <w:tcPr>
            <w:tcW w:w="269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Все педагоги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6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Конкурс чтецов стихов татарских и русских поэтов, участие воспитанников в конкурсах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Июнь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7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Проведение развлечений: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День родного языка, Масленица, </w:t>
            </w:r>
            <w:proofErr w:type="spellStart"/>
            <w:r w:rsidRPr="00390C63">
              <w:rPr>
                <w:color w:val="auto"/>
              </w:rPr>
              <w:t>Навруз</w:t>
            </w:r>
            <w:proofErr w:type="spellEnd"/>
            <w:r w:rsidRPr="00390C63">
              <w:rPr>
                <w:color w:val="auto"/>
              </w:rPr>
              <w:t xml:space="preserve">, Сабантуй и др.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По календарю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Все педагоги </w:t>
            </w:r>
          </w:p>
        </w:tc>
      </w:tr>
      <w:tr w:rsidR="00430BF8" w:rsidRPr="00390C63" w:rsidTr="0039457B">
        <w:trPr>
          <w:trHeight w:val="384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8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Мониторинг уровня усвоения татарской  речи детьми средней, старшей, подготовительных подгрупп (4-7 лет)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2 раза в год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109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9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Просмотр мультипликационных фильмов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В течени</w:t>
            </w:r>
            <w:proofErr w:type="gramStart"/>
            <w:r w:rsidRPr="00390C63">
              <w:rPr>
                <w:color w:val="auto"/>
              </w:rPr>
              <w:t>и</w:t>
            </w:r>
            <w:proofErr w:type="gramEnd"/>
            <w:r w:rsidRPr="00390C63">
              <w:rPr>
                <w:color w:val="auto"/>
              </w:rPr>
              <w:t xml:space="preserve"> года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109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10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6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11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Развлечение ко дню пожилых людей «</w:t>
            </w:r>
            <w:proofErr w:type="spellStart"/>
            <w:r w:rsidRPr="00390C63">
              <w:rPr>
                <w:color w:val="auto"/>
              </w:rPr>
              <w:t>Безгэ</w:t>
            </w:r>
            <w:proofErr w:type="spellEnd"/>
            <w:r w:rsidR="00806C5F" w:rsidRPr="00390C63">
              <w:rPr>
                <w:color w:val="auto"/>
              </w:rPr>
              <w:t xml:space="preserve"> </w:t>
            </w:r>
            <w:proofErr w:type="spellStart"/>
            <w:r w:rsidRPr="00390C63">
              <w:rPr>
                <w:color w:val="auto"/>
              </w:rPr>
              <w:t>кунаклар</w:t>
            </w:r>
            <w:proofErr w:type="spellEnd"/>
            <w:r w:rsidR="00806C5F" w:rsidRPr="00390C63">
              <w:rPr>
                <w:color w:val="auto"/>
              </w:rPr>
              <w:t xml:space="preserve"> </w:t>
            </w:r>
            <w:proofErr w:type="spellStart"/>
            <w:r w:rsidRPr="00390C63">
              <w:rPr>
                <w:color w:val="auto"/>
              </w:rPr>
              <w:t>килде</w:t>
            </w:r>
            <w:proofErr w:type="spellEnd"/>
            <w:r w:rsidRPr="00390C63">
              <w:rPr>
                <w:color w:val="auto"/>
              </w:rPr>
              <w:t xml:space="preserve">”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65493F" w:rsidP="00806C5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Конкурс «Мой любимый мультфильм» (по сайту </w:t>
            </w:r>
            <w:proofErr w:type="spellStart"/>
            <w:r w:rsidRPr="00390C63">
              <w:rPr>
                <w:color w:val="auto"/>
              </w:rPr>
              <w:t>МОиН</w:t>
            </w:r>
            <w:proofErr w:type="spellEnd"/>
            <w:r w:rsidRPr="00390C63">
              <w:rPr>
                <w:color w:val="auto"/>
              </w:rPr>
              <w:t xml:space="preserve"> РТ montatar.ru)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65493F" w:rsidP="00806C5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13</w:t>
            </w:r>
            <w:r w:rsidR="00430BF8" w:rsidRPr="00390C63">
              <w:rPr>
                <w:color w:val="auto"/>
              </w:rPr>
              <w:t xml:space="preserve">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Оформление выставки рисунков детей и родителей по произведениям М. </w:t>
            </w:r>
            <w:proofErr w:type="spellStart"/>
            <w:r w:rsidRPr="00390C63">
              <w:rPr>
                <w:color w:val="auto"/>
              </w:rPr>
              <w:t>Джалиля</w:t>
            </w:r>
            <w:proofErr w:type="spellEnd"/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65493F" w:rsidP="00806C5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Март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109"/>
        </w:trPr>
        <w:tc>
          <w:tcPr>
            <w:tcW w:w="1242" w:type="dxa"/>
          </w:tcPr>
          <w:p w:rsidR="00430BF8" w:rsidRPr="00390C63" w:rsidRDefault="0065493F" w:rsidP="00806C5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Конкурс чтецов «Любимые стихи </w:t>
            </w:r>
            <w:proofErr w:type="spellStart"/>
            <w:r w:rsidRPr="00390C63">
              <w:rPr>
                <w:color w:val="auto"/>
              </w:rPr>
              <w:t>Г.Тукая</w:t>
            </w:r>
            <w:proofErr w:type="spellEnd"/>
            <w:r w:rsidRPr="00390C63">
              <w:rPr>
                <w:color w:val="auto"/>
              </w:rPr>
              <w:t xml:space="preserve">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65493F" w:rsidP="00806C5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="00430BF8" w:rsidRPr="00390C63">
              <w:rPr>
                <w:color w:val="auto"/>
              </w:rPr>
              <w:t xml:space="preserve">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Тематическое занятие </w:t>
            </w:r>
            <w:proofErr w:type="spellStart"/>
            <w:r w:rsidRPr="00390C63">
              <w:rPr>
                <w:color w:val="auto"/>
              </w:rPr>
              <w:t>Г.Тукай</w:t>
            </w:r>
            <w:proofErr w:type="spellEnd"/>
            <w:r w:rsidRPr="00390C63">
              <w:rPr>
                <w:color w:val="auto"/>
              </w:rPr>
              <w:t xml:space="preserve"> «И </w:t>
            </w:r>
            <w:proofErr w:type="spellStart"/>
            <w:r w:rsidRPr="00390C63">
              <w:rPr>
                <w:color w:val="auto"/>
              </w:rPr>
              <w:t>туган</w:t>
            </w:r>
            <w:proofErr w:type="spellEnd"/>
            <w:r w:rsidRPr="00390C63">
              <w:rPr>
                <w:color w:val="auto"/>
              </w:rPr>
              <w:t xml:space="preserve"> тел, и </w:t>
            </w:r>
            <w:proofErr w:type="spellStart"/>
            <w:r w:rsidRPr="00390C63">
              <w:rPr>
                <w:color w:val="auto"/>
              </w:rPr>
              <w:t>матур</w:t>
            </w:r>
            <w:proofErr w:type="spellEnd"/>
            <w:r w:rsidRPr="00390C63">
              <w:rPr>
                <w:color w:val="auto"/>
              </w:rPr>
              <w:t xml:space="preserve"> тел!!!»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</w:p>
        </w:tc>
      </w:tr>
      <w:tr w:rsidR="00430BF8" w:rsidRPr="00390C63" w:rsidTr="006D38FB">
        <w:trPr>
          <w:trHeight w:val="107"/>
        </w:trPr>
        <w:tc>
          <w:tcPr>
            <w:tcW w:w="9953" w:type="dxa"/>
            <w:gridSpan w:val="6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Работа с родителями </w:t>
            </w:r>
          </w:p>
        </w:tc>
      </w:tr>
      <w:tr w:rsidR="00430BF8" w:rsidRPr="00390C63" w:rsidTr="0039457B">
        <w:trPr>
          <w:trHeight w:val="523"/>
        </w:trPr>
        <w:tc>
          <w:tcPr>
            <w:tcW w:w="1242" w:type="dxa"/>
          </w:tcPr>
          <w:p w:rsidR="00430BF8" w:rsidRPr="00390C63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Анкетирование родителей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«Организация обучения тат</w:t>
            </w:r>
            <w:r w:rsidR="00DE6552" w:rsidRPr="00390C63">
              <w:rPr>
                <w:color w:val="auto"/>
              </w:rPr>
              <w:t>а</w:t>
            </w:r>
            <w:r w:rsidRPr="00390C63">
              <w:rPr>
                <w:color w:val="auto"/>
              </w:rPr>
              <w:t xml:space="preserve">рскому </w:t>
            </w:r>
            <w:r w:rsidRPr="00390C63">
              <w:rPr>
                <w:color w:val="auto"/>
              </w:rPr>
              <w:lastRenderedPageBreak/>
              <w:t xml:space="preserve">языку в ДОУ с использованием с учебно-методического комплекта (УМК)»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lastRenderedPageBreak/>
              <w:t xml:space="preserve">Сентябрь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390C63">
              <w:rPr>
                <w:color w:val="auto"/>
              </w:rPr>
              <w:lastRenderedPageBreak/>
              <w:t xml:space="preserve">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Размещение информации о содержании УМК в групповых приемных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Постоянно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Воспитатель по обучению татарскому языку </w:t>
            </w:r>
            <w:proofErr w:type="spellStart"/>
            <w:r w:rsidRPr="00390C63">
              <w:rPr>
                <w:color w:val="auto"/>
              </w:rPr>
              <w:t>Фаизова</w:t>
            </w:r>
            <w:proofErr w:type="spellEnd"/>
            <w:r w:rsidRPr="00390C63"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trHeight w:val="385"/>
        </w:trPr>
        <w:tc>
          <w:tcPr>
            <w:tcW w:w="1242" w:type="dxa"/>
          </w:tcPr>
          <w:p w:rsidR="00430BF8" w:rsidRPr="00390C63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Предоставление для домашнего просмотра и слушания вид</w:t>
            </w:r>
            <w:proofErr w:type="gramStart"/>
            <w:r w:rsidRPr="00390C63">
              <w:rPr>
                <w:color w:val="auto"/>
              </w:rPr>
              <w:t>ео и ау</w:t>
            </w:r>
            <w:proofErr w:type="gramEnd"/>
            <w:r w:rsidRPr="00390C63">
              <w:rPr>
                <w:color w:val="auto"/>
              </w:rPr>
              <w:t xml:space="preserve">дио дисков с мультфильмами и детскими песнями по УМК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Постоянно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Воспитатель по обучению татарскому языку </w:t>
            </w:r>
            <w:proofErr w:type="spellStart"/>
            <w:r w:rsidRPr="00390C63">
              <w:rPr>
                <w:color w:val="auto"/>
              </w:rPr>
              <w:t>Фаизова</w:t>
            </w:r>
            <w:proofErr w:type="spellEnd"/>
            <w:r w:rsidRPr="00390C63">
              <w:rPr>
                <w:color w:val="auto"/>
              </w:rPr>
              <w:t xml:space="preserve"> А.Р.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  <w:r w:rsidRPr="00390C63">
              <w:rPr>
                <w:color w:val="auto"/>
              </w:rPr>
              <w:t xml:space="preserve">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Консультация для родителей: «Использование УМК по обучению детей двум государственным языкам»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Октябрь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Воспитатель по обучению татарскому языку </w:t>
            </w:r>
            <w:proofErr w:type="spellStart"/>
            <w:r w:rsidRPr="00390C63">
              <w:rPr>
                <w:color w:val="auto"/>
              </w:rPr>
              <w:t>Фаизова</w:t>
            </w:r>
            <w:proofErr w:type="spellEnd"/>
            <w:r w:rsidRPr="00390C63">
              <w:rPr>
                <w:color w:val="auto"/>
              </w:rPr>
              <w:t xml:space="preserve"> А.Р..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Консультации для родителей: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«Правила обучения детей родному и татарскому языку»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Декабрь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680C69">
            <w:pPr>
              <w:pStyle w:val="Default"/>
              <w:numPr>
                <w:ilvl w:val="0"/>
                <w:numId w:val="7"/>
              </w:numPr>
              <w:rPr>
                <w:color w:val="auto"/>
              </w:rPr>
            </w:pP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Консультации для родителей: «Ребенок в двуязычной семье»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Февраль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Воспитатель по обучению татарскому языку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proofErr w:type="spellStart"/>
            <w:r w:rsidRPr="00390C63">
              <w:rPr>
                <w:color w:val="auto"/>
              </w:rPr>
              <w:t>Фаизова</w:t>
            </w:r>
            <w:proofErr w:type="spellEnd"/>
            <w:r w:rsidRPr="00390C63">
              <w:rPr>
                <w:color w:val="auto"/>
              </w:rPr>
              <w:t xml:space="preserve"> А.Р.</w:t>
            </w:r>
          </w:p>
        </w:tc>
      </w:tr>
      <w:tr w:rsidR="00430BF8" w:rsidRPr="00390C63" w:rsidTr="006D38FB">
        <w:trPr>
          <w:trHeight w:val="107"/>
        </w:trPr>
        <w:tc>
          <w:tcPr>
            <w:tcW w:w="9953" w:type="dxa"/>
            <w:gridSpan w:val="6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b/>
                <w:bCs/>
                <w:color w:val="auto"/>
              </w:rPr>
              <w:t xml:space="preserve">Работа с социумом </w:t>
            </w:r>
          </w:p>
        </w:tc>
      </w:tr>
      <w:tr w:rsidR="00430BF8" w:rsidRPr="00390C63" w:rsidTr="0039457B">
        <w:trPr>
          <w:trHeight w:val="247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1.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Размещение информации о новых формах и методах обучения детей татарскому языку на сайте учреждения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1 раз в квартал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Заведующий </w:t>
            </w:r>
          </w:p>
        </w:tc>
      </w:tr>
      <w:tr w:rsidR="00430BF8" w:rsidRPr="00390C63" w:rsidTr="0039457B">
        <w:trPr>
          <w:trHeight w:val="109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2.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Посещение воспитанниками городской библиотеки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По плану </w:t>
            </w:r>
          </w:p>
        </w:tc>
        <w:tc>
          <w:tcPr>
            <w:tcW w:w="2757" w:type="dxa"/>
            <w:gridSpan w:val="3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Воспитатели Воспитатель по обучению татарскому языку </w:t>
            </w:r>
          </w:p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proofErr w:type="spellStart"/>
            <w:r w:rsidRPr="00390C63">
              <w:rPr>
                <w:color w:val="auto"/>
              </w:rPr>
              <w:t>Фаизова</w:t>
            </w:r>
            <w:proofErr w:type="spellEnd"/>
            <w:r w:rsidRPr="00390C63">
              <w:rPr>
                <w:color w:val="auto"/>
              </w:rPr>
              <w:t xml:space="preserve"> А.Р.</w:t>
            </w:r>
          </w:p>
        </w:tc>
      </w:tr>
      <w:tr w:rsidR="00430BF8" w:rsidRPr="00FE3933" w:rsidTr="0039457B">
        <w:trPr>
          <w:trHeight w:val="385"/>
        </w:trPr>
        <w:tc>
          <w:tcPr>
            <w:tcW w:w="1242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3 </w:t>
            </w:r>
          </w:p>
        </w:tc>
        <w:tc>
          <w:tcPr>
            <w:tcW w:w="4536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Посещение совместного праздника детского сада и школы «День родного языка» </w:t>
            </w:r>
          </w:p>
        </w:tc>
        <w:tc>
          <w:tcPr>
            <w:tcW w:w="1418" w:type="dxa"/>
          </w:tcPr>
          <w:p w:rsidR="00430BF8" w:rsidRPr="00390C6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 xml:space="preserve">Апрель </w:t>
            </w:r>
          </w:p>
        </w:tc>
        <w:tc>
          <w:tcPr>
            <w:tcW w:w="2757" w:type="dxa"/>
            <w:gridSpan w:val="3"/>
          </w:tcPr>
          <w:p w:rsidR="00430BF8" w:rsidRPr="00FE3933" w:rsidRDefault="00430BF8" w:rsidP="00806C5F">
            <w:pPr>
              <w:pStyle w:val="Default"/>
              <w:rPr>
                <w:color w:val="auto"/>
              </w:rPr>
            </w:pPr>
            <w:r w:rsidRPr="00390C63">
              <w:rPr>
                <w:color w:val="auto"/>
              </w:rPr>
              <w:t>Педагоги ДОУ и СОШ  №8</w:t>
            </w:r>
          </w:p>
        </w:tc>
      </w:tr>
    </w:tbl>
    <w:p w:rsidR="00C72570" w:rsidRPr="00FE3933" w:rsidRDefault="00C72570" w:rsidP="00D6259D">
      <w:pPr>
        <w:pStyle w:val="Default"/>
        <w:jc w:val="center"/>
        <w:rPr>
          <w:b/>
          <w:color w:val="auto"/>
        </w:rPr>
      </w:pPr>
    </w:p>
    <w:p w:rsidR="00C72570" w:rsidRPr="00FE3933" w:rsidRDefault="00806C5F" w:rsidP="00806C5F">
      <w:pPr>
        <w:pStyle w:val="Default"/>
        <w:jc w:val="center"/>
        <w:rPr>
          <w:b/>
        </w:rPr>
      </w:pPr>
      <w:r w:rsidRPr="00FE3933">
        <w:rPr>
          <w:b/>
        </w:rPr>
        <w:t>Физкультурно-оздоровительная работа в ДОО</w:t>
      </w:r>
    </w:p>
    <w:p w:rsidR="00EB21EB" w:rsidRPr="00FE3933" w:rsidRDefault="00EB21EB" w:rsidP="00806C5F">
      <w:pPr>
        <w:pStyle w:val="Default"/>
        <w:jc w:val="center"/>
        <w:rPr>
          <w:b/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5753"/>
        <w:gridCol w:w="3286"/>
      </w:tblGrid>
      <w:tr w:rsidR="00806C5F" w:rsidRPr="00FE3933" w:rsidTr="00557280">
        <w:tc>
          <w:tcPr>
            <w:tcW w:w="817" w:type="dxa"/>
          </w:tcPr>
          <w:p w:rsidR="00806C5F" w:rsidRPr="00FE3933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№</w:t>
            </w:r>
          </w:p>
        </w:tc>
        <w:tc>
          <w:tcPr>
            <w:tcW w:w="5753" w:type="dxa"/>
          </w:tcPr>
          <w:p w:rsidR="00806C5F" w:rsidRPr="00FE3933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Содержание работы</w:t>
            </w:r>
          </w:p>
        </w:tc>
        <w:tc>
          <w:tcPr>
            <w:tcW w:w="3286" w:type="dxa"/>
          </w:tcPr>
          <w:p w:rsidR="00806C5F" w:rsidRPr="00FE3933" w:rsidRDefault="00806C5F" w:rsidP="00806C5F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 xml:space="preserve">Сроки 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День здоровья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Ежемесячно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Досуги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rPr>
                <w:b/>
                <w:color w:val="auto"/>
              </w:rPr>
              <w:t>ежемесячно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Закаливающие процедур</w:t>
            </w:r>
            <w:proofErr w:type="gramStart"/>
            <w:r w:rsidRPr="00FE3933">
              <w:t>ы(</w:t>
            </w:r>
            <w:proofErr w:type="gramEnd"/>
            <w:r w:rsidRPr="00FE3933">
              <w:t>в зависимости) от времени года)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регулярно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Консультация для родителей на тему «Как предостеречь себя и детей от простудных заболеваний»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Октябрь, февраль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Диагностика уровня физического развития детей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Октябрь, апрель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Неделя здорового образа жизни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Ноябрь, апрель</w:t>
            </w:r>
          </w:p>
        </w:tc>
      </w:tr>
      <w:tr w:rsidR="00806C5F" w:rsidRPr="00FE3933" w:rsidTr="00557280">
        <w:tc>
          <w:tcPr>
            <w:tcW w:w="817" w:type="dxa"/>
          </w:tcPr>
          <w:p w:rsidR="00806C5F" w:rsidRPr="00FE3933" w:rsidRDefault="00806C5F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Конкурс зимних участков</w:t>
            </w:r>
          </w:p>
        </w:tc>
        <w:tc>
          <w:tcPr>
            <w:tcW w:w="3286" w:type="dxa"/>
          </w:tcPr>
          <w:p w:rsidR="00806C5F" w:rsidRPr="00FE3933" w:rsidRDefault="00557280" w:rsidP="00D6259D">
            <w:pPr>
              <w:pStyle w:val="Default"/>
              <w:jc w:val="center"/>
              <w:rPr>
                <w:b/>
                <w:color w:val="auto"/>
              </w:rPr>
            </w:pPr>
            <w:r w:rsidRPr="00FE3933">
              <w:t>декабрь</w:t>
            </w:r>
          </w:p>
        </w:tc>
      </w:tr>
      <w:tr w:rsidR="003A0263" w:rsidRPr="00FE3933" w:rsidTr="00557280">
        <w:tc>
          <w:tcPr>
            <w:tcW w:w="817" w:type="dxa"/>
          </w:tcPr>
          <w:p w:rsidR="003A0263" w:rsidRPr="00FE3933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Конкурс детских рисунков «Здоровье глазами детей»</w:t>
            </w:r>
          </w:p>
        </w:tc>
        <w:tc>
          <w:tcPr>
            <w:tcW w:w="3286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апрель</w:t>
            </w:r>
          </w:p>
        </w:tc>
      </w:tr>
      <w:tr w:rsidR="003A0263" w:rsidRPr="00FE3933" w:rsidTr="00557280">
        <w:tc>
          <w:tcPr>
            <w:tcW w:w="817" w:type="dxa"/>
          </w:tcPr>
          <w:p w:rsidR="003A0263" w:rsidRPr="00FE3933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Сабанту</w:t>
            </w:r>
            <w:proofErr w:type="gramStart"/>
            <w:r w:rsidRPr="00FE3933">
              <w:t>й-</w:t>
            </w:r>
            <w:proofErr w:type="gramEnd"/>
            <w:r w:rsidRPr="00FE3933">
              <w:t xml:space="preserve"> национально-спортивный праздник</w:t>
            </w:r>
          </w:p>
        </w:tc>
        <w:tc>
          <w:tcPr>
            <w:tcW w:w="3286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июнь</w:t>
            </w:r>
          </w:p>
        </w:tc>
      </w:tr>
      <w:tr w:rsidR="003A0263" w:rsidRPr="00FE3933" w:rsidTr="00557280">
        <w:tc>
          <w:tcPr>
            <w:tcW w:w="817" w:type="dxa"/>
          </w:tcPr>
          <w:p w:rsidR="003A0263" w:rsidRPr="00FE3933" w:rsidRDefault="003A0263" w:rsidP="00680C69">
            <w:pPr>
              <w:pStyle w:val="Default"/>
              <w:numPr>
                <w:ilvl w:val="0"/>
                <w:numId w:val="8"/>
              </w:numPr>
              <w:jc w:val="center"/>
              <w:rPr>
                <w:b/>
                <w:color w:val="auto"/>
              </w:rPr>
            </w:pPr>
          </w:p>
        </w:tc>
        <w:tc>
          <w:tcPr>
            <w:tcW w:w="5753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Развлечение «Солнце, воздух и вод</w:t>
            </w:r>
            <w:proofErr w:type="gramStart"/>
            <w:r w:rsidRPr="00FE3933">
              <w:t>а-</w:t>
            </w:r>
            <w:proofErr w:type="gramEnd"/>
            <w:r w:rsidRPr="00FE3933">
              <w:t xml:space="preserve"> наши лучшие друзья»</w:t>
            </w:r>
          </w:p>
        </w:tc>
        <w:tc>
          <w:tcPr>
            <w:tcW w:w="3286" w:type="dxa"/>
          </w:tcPr>
          <w:p w:rsidR="003A0263" w:rsidRPr="00FE3933" w:rsidRDefault="003A0263" w:rsidP="00D6259D">
            <w:pPr>
              <w:pStyle w:val="Default"/>
              <w:jc w:val="center"/>
            </w:pPr>
            <w:r w:rsidRPr="00FE3933">
              <w:t>июнь</w:t>
            </w:r>
          </w:p>
        </w:tc>
      </w:tr>
    </w:tbl>
    <w:p w:rsidR="00B11446" w:rsidRPr="00FE3933" w:rsidRDefault="00B11446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ED629F" w:rsidRPr="00FE3933" w:rsidRDefault="00ED629F" w:rsidP="00ED629F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39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Административно-хозяйственная деятельность</w:t>
      </w:r>
    </w:p>
    <w:tbl>
      <w:tblPr>
        <w:tblpPr w:leftFromText="180" w:rightFromText="180" w:vertAnchor="text" w:horzAnchor="margin" w:tblpY="88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2126"/>
        <w:gridCol w:w="2552"/>
      </w:tblGrid>
      <w:tr w:rsidR="00ED629F" w:rsidRPr="00FE3933" w:rsidTr="009D4E3B">
        <w:tc>
          <w:tcPr>
            <w:tcW w:w="534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Приемка ДОУ к новому учебному году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текущих инструктажей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C9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ТБ и охране жизни и здоровья детей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уборка территории ДОУ от мусора, листьев, снега.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дворник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 по охране труда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здания к зимнему периоду.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завхоз, </w:t>
            </w:r>
          </w:p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муниципальных контрактов и договоров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отпусков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старшая медсестра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помещения к проведению новогодних праздников. </w:t>
            </w: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комиссии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группам, на пищеблок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проведении новогодних елок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 сотрудников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рейдов совместной комиссии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завхоз,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завхоз, старшая медсестра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сторонними организациями по заключению текущих ремонтных работ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об охране жизни и здоровья детей в весенний период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администрации и профкома по ОТ и ТБ</w:t>
            </w:r>
            <w:proofErr w:type="gramEnd"/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завхоз, председатель ПК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весеннему периоду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поОТ</w:t>
            </w:r>
            <w:proofErr w:type="spell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учета выдачи средств индивидуальной защиты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680C69">
            <w:pPr>
              <w:numPr>
                <w:ilvl w:val="0"/>
                <w:numId w:val="3"/>
              </w:num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к летне-оздоровительной работе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Покраска лавочек, оборудования на участках ДОУ.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ED629F" w:rsidRPr="00FE3933" w:rsidTr="009D4E3B">
        <w:tc>
          <w:tcPr>
            <w:tcW w:w="534" w:type="dxa"/>
            <w:vAlign w:val="center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44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Косметический ремонт детского сада. </w:t>
            </w:r>
          </w:p>
        </w:tc>
        <w:tc>
          <w:tcPr>
            <w:tcW w:w="2126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</w:tcPr>
          <w:p w:rsidR="00ED629F" w:rsidRPr="00FE3933" w:rsidRDefault="00ED629F" w:rsidP="00487F7A">
            <w:pPr>
              <w:shd w:val="clear" w:color="auto" w:fill="FFFFFF"/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F0340E" w:rsidRPr="00FE3933" w:rsidRDefault="00F0340E" w:rsidP="00B114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340E" w:rsidRPr="00FE3933" w:rsidSect="00C92104">
      <w:footerReference w:type="default" r:id="rId15"/>
      <w:pgSz w:w="11906" w:h="16838"/>
      <w:pgMar w:top="964" w:right="680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062" w:rsidRDefault="00766062" w:rsidP="00687B42">
      <w:pPr>
        <w:spacing w:after="0" w:line="240" w:lineRule="auto"/>
      </w:pPr>
      <w:r>
        <w:separator/>
      </w:r>
    </w:p>
  </w:endnote>
  <w:endnote w:type="continuationSeparator" w:id="0">
    <w:p w:rsidR="00766062" w:rsidRDefault="00766062" w:rsidP="0068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05001"/>
      <w:docPartObj>
        <w:docPartGallery w:val="Page Numbers (Bottom of Page)"/>
        <w:docPartUnique/>
      </w:docPartObj>
    </w:sdtPr>
    <w:sdtContent>
      <w:p w:rsidR="00C92104" w:rsidRDefault="00C9210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47">
          <w:rPr>
            <w:noProof/>
          </w:rPr>
          <w:t>45</w:t>
        </w:r>
        <w:r>
          <w:fldChar w:fldCharType="end"/>
        </w:r>
      </w:p>
    </w:sdtContent>
  </w:sdt>
  <w:p w:rsidR="00906AA4" w:rsidRDefault="00906AA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062" w:rsidRDefault="00766062" w:rsidP="00687B42">
      <w:pPr>
        <w:spacing w:after="0" w:line="240" w:lineRule="auto"/>
      </w:pPr>
      <w:r>
        <w:separator/>
      </w:r>
    </w:p>
  </w:footnote>
  <w:footnote w:type="continuationSeparator" w:id="0">
    <w:p w:rsidR="00766062" w:rsidRDefault="00766062" w:rsidP="0068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946"/>
    <w:multiLevelType w:val="hybridMultilevel"/>
    <w:tmpl w:val="1A56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D3473"/>
    <w:multiLevelType w:val="hybridMultilevel"/>
    <w:tmpl w:val="DA00F118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382000"/>
    <w:multiLevelType w:val="hybridMultilevel"/>
    <w:tmpl w:val="B1B29F6C"/>
    <w:lvl w:ilvl="0" w:tplc="21B0D1B4">
      <w:start w:val="2"/>
      <w:numFmt w:val="upperRoman"/>
      <w:lvlText w:val="%1."/>
      <w:lvlJc w:val="left"/>
      <w:pPr>
        <w:ind w:left="23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">
    <w:nsid w:val="1ECF33E9"/>
    <w:multiLevelType w:val="hybridMultilevel"/>
    <w:tmpl w:val="5B146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D2966"/>
    <w:multiLevelType w:val="multilevel"/>
    <w:tmpl w:val="D0805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22E61"/>
    <w:multiLevelType w:val="hybridMultilevel"/>
    <w:tmpl w:val="2E9447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E0857"/>
    <w:multiLevelType w:val="hybridMultilevel"/>
    <w:tmpl w:val="594C2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219CF"/>
    <w:multiLevelType w:val="hybridMultilevel"/>
    <w:tmpl w:val="642EAB68"/>
    <w:lvl w:ilvl="0" w:tplc="E87674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42627B47"/>
    <w:multiLevelType w:val="multilevel"/>
    <w:tmpl w:val="4684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B20C3B"/>
    <w:multiLevelType w:val="hybridMultilevel"/>
    <w:tmpl w:val="BA9CA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5AD7757"/>
    <w:multiLevelType w:val="hybridMultilevel"/>
    <w:tmpl w:val="C34487F6"/>
    <w:lvl w:ilvl="0" w:tplc="79BA7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7396D"/>
    <w:multiLevelType w:val="hybridMultilevel"/>
    <w:tmpl w:val="4E662D46"/>
    <w:lvl w:ilvl="0" w:tplc="20060FD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A389F"/>
    <w:multiLevelType w:val="multilevel"/>
    <w:tmpl w:val="7482F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F58C0"/>
    <w:multiLevelType w:val="hybridMultilevel"/>
    <w:tmpl w:val="0C100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7097D"/>
    <w:multiLevelType w:val="hybridMultilevel"/>
    <w:tmpl w:val="05EE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24093"/>
    <w:multiLevelType w:val="hybridMultilevel"/>
    <w:tmpl w:val="2C704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D141A"/>
    <w:multiLevelType w:val="hybridMultilevel"/>
    <w:tmpl w:val="B15EF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1"/>
  </w:num>
  <w:num w:numId="5">
    <w:abstractNumId w:val="5"/>
  </w:num>
  <w:num w:numId="6">
    <w:abstractNumId w:val="12"/>
  </w:num>
  <w:num w:numId="7">
    <w:abstractNumId w:val="0"/>
  </w:num>
  <w:num w:numId="8">
    <w:abstractNumId w:val="17"/>
  </w:num>
  <w:num w:numId="9">
    <w:abstractNumId w:val="3"/>
  </w:num>
  <w:num w:numId="10">
    <w:abstractNumId w:val="15"/>
  </w:num>
  <w:num w:numId="11">
    <w:abstractNumId w:val="13"/>
  </w:num>
  <w:num w:numId="12">
    <w:abstractNumId w:val="7"/>
  </w:num>
  <w:num w:numId="13">
    <w:abstractNumId w:val="14"/>
  </w:num>
  <w:num w:numId="14">
    <w:abstractNumId w:val="9"/>
  </w:num>
  <w:num w:numId="15">
    <w:abstractNumId w:val="8"/>
  </w:num>
  <w:num w:numId="16">
    <w:abstractNumId w:val="4"/>
  </w:num>
  <w:num w:numId="17">
    <w:abstractNumId w:val="6"/>
  </w:num>
  <w:num w:numId="1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111B"/>
    <w:rsid w:val="0000207D"/>
    <w:rsid w:val="00004830"/>
    <w:rsid w:val="00006215"/>
    <w:rsid w:val="00013B5E"/>
    <w:rsid w:val="0001501D"/>
    <w:rsid w:val="00016E56"/>
    <w:rsid w:val="0001754B"/>
    <w:rsid w:val="00017934"/>
    <w:rsid w:val="00021C23"/>
    <w:rsid w:val="00022370"/>
    <w:rsid w:val="00023F6D"/>
    <w:rsid w:val="0002529A"/>
    <w:rsid w:val="00032773"/>
    <w:rsid w:val="0003277F"/>
    <w:rsid w:val="00033868"/>
    <w:rsid w:val="00037579"/>
    <w:rsid w:val="00042BAB"/>
    <w:rsid w:val="00044193"/>
    <w:rsid w:val="00046910"/>
    <w:rsid w:val="00050D74"/>
    <w:rsid w:val="000531D2"/>
    <w:rsid w:val="00053C3F"/>
    <w:rsid w:val="000556E7"/>
    <w:rsid w:val="00056ABA"/>
    <w:rsid w:val="00063502"/>
    <w:rsid w:val="00064546"/>
    <w:rsid w:val="00066201"/>
    <w:rsid w:val="0006680E"/>
    <w:rsid w:val="00067114"/>
    <w:rsid w:val="0007117F"/>
    <w:rsid w:val="0007502E"/>
    <w:rsid w:val="00075F0B"/>
    <w:rsid w:val="00076A82"/>
    <w:rsid w:val="00086D86"/>
    <w:rsid w:val="0008720A"/>
    <w:rsid w:val="00095CA8"/>
    <w:rsid w:val="00096A16"/>
    <w:rsid w:val="000A1B48"/>
    <w:rsid w:val="000A7BF7"/>
    <w:rsid w:val="000B07F8"/>
    <w:rsid w:val="000B08DB"/>
    <w:rsid w:val="000B18B4"/>
    <w:rsid w:val="000B226D"/>
    <w:rsid w:val="000B3CEA"/>
    <w:rsid w:val="000B50CF"/>
    <w:rsid w:val="000B58E0"/>
    <w:rsid w:val="000C0A64"/>
    <w:rsid w:val="000C19E4"/>
    <w:rsid w:val="000C5520"/>
    <w:rsid w:val="000D07C7"/>
    <w:rsid w:val="000D1976"/>
    <w:rsid w:val="000D4673"/>
    <w:rsid w:val="000D50C0"/>
    <w:rsid w:val="000D5B29"/>
    <w:rsid w:val="000D62E0"/>
    <w:rsid w:val="000E10BF"/>
    <w:rsid w:val="000E2207"/>
    <w:rsid w:val="000E519E"/>
    <w:rsid w:val="000F1793"/>
    <w:rsid w:val="000F1FD6"/>
    <w:rsid w:val="000F2745"/>
    <w:rsid w:val="000F350F"/>
    <w:rsid w:val="000F3A23"/>
    <w:rsid w:val="000F4411"/>
    <w:rsid w:val="000F4B4D"/>
    <w:rsid w:val="000F53FB"/>
    <w:rsid w:val="000F6FBF"/>
    <w:rsid w:val="000F747B"/>
    <w:rsid w:val="000F7A57"/>
    <w:rsid w:val="00100995"/>
    <w:rsid w:val="00104158"/>
    <w:rsid w:val="001071BC"/>
    <w:rsid w:val="00110601"/>
    <w:rsid w:val="00112452"/>
    <w:rsid w:val="00114AD2"/>
    <w:rsid w:val="001171AD"/>
    <w:rsid w:val="00120F55"/>
    <w:rsid w:val="00122E9D"/>
    <w:rsid w:val="00126796"/>
    <w:rsid w:val="0013072E"/>
    <w:rsid w:val="001341B2"/>
    <w:rsid w:val="001351C4"/>
    <w:rsid w:val="001361B8"/>
    <w:rsid w:val="00137F91"/>
    <w:rsid w:val="00141FD1"/>
    <w:rsid w:val="00146256"/>
    <w:rsid w:val="00146832"/>
    <w:rsid w:val="00152DA0"/>
    <w:rsid w:val="00153060"/>
    <w:rsid w:val="00156C06"/>
    <w:rsid w:val="0015765D"/>
    <w:rsid w:val="0015790B"/>
    <w:rsid w:val="00160F68"/>
    <w:rsid w:val="001622FB"/>
    <w:rsid w:val="00164ECA"/>
    <w:rsid w:val="00165F01"/>
    <w:rsid w:val="00170DA6"/>
    <w:rsid w:val="00170E97"/>
    <w:rsid w:val="00172077"/>
    <w:rsid w:val="001727CC"/>
    <w:rsid w:val="00173109"/>
    <w:rsid w:val="00174805"/>
    <w:rsid w:val="00177096"/>
    <w:rsid w:val="00181017"/>
    <w:rsid w:val="001825EE"/>
    <w:rsid w:val="001845AF"/>
    <w:rsid w:val="0018774B"/>
    <w:rsid w:val="00195110"/>
    <w:rsid w:val="001A07F3"/>
    <w:rsid w:val="001A173F"/>
    <w:rsid w:val="001A183F"/>
    <w:rsid w:val="001A5E57"/>
    <w:rsid w:val="001A6166"/>
    <w:rsid w:val="001B2A1E"/>
    <w:rsid w:val="001C043B"/>
    <w:rsid w:val="001C0A56"/>
    <w:rsid w:val="001C19A7"/>
    <w:rsid w:val="001C380D"/>
    <w:rsid w:val="001D3EBB"/>
    <w:rsid w:val="001D5E47"/>
    <w:rsid w:val="001D62BA"/>
    <w:rsid w:val="001D6601"/>
    <w:rsid w:val="001E3CE9"/>
    <w:rsid w:val="001E5752"/>
    <w:rsid w:val="001F6C8A"/>
    <w:rsid w:val="00204DC6"/>
    <w:rsid w:val="002062B2"/>
    <w:rsid w:val="002072A3"/>
    <w:rsid w:val="00207F53"/>
    <w:rsid w:val="00212C73"/>
    <w:rsid w:val="0021523E"/>
    <w:rsid w:val="002159F9"/>
    <w:rsid w:val="0022252B"/>
    <w:rsid w:val="00226CE3"/>
    <w:rsid w:val="002339C9"/>
    <w:rsid w:val="00233AF1"/>
    <w:rsid w:val="0023421D"/>
    <w:rsid w:val="0023763E"/>
    <w:rsid w:val="00241905"/>
    <w:rsid w:val="00241F33"/>
    <w:rsid w:val="002460F5"/>
    <w:rsid w:val="00247C08"/>
    <w:rsid w:val="00251870"/>
    <w:rsid w:val="00254704"/>
    <w:rsid w:val="00255071"/>
    <w:rsid w:val="00255C5E"/>
    <w:rsid w:val="002560AE"/>
    <w:rsid w:val="00256562"/>
    <w:rsid w:val="002575F4"/>
    <w:rsid w:val="0026098B"/>
    <w:rsid w:val="0026203E"/>
    <w:rsid w:val="00263CF1"/>
    <w:rsid w:val="00264AE2"/>
    <w:rsid w:val="00264DF8"/>
    <w:rsid w:val="002666C7"/>
    <w:rsid w:val="00267E55"/>
    <w:rsid w:val="00271CBE"/>
    <w:rsid w:val="00274B0C"/>
    <w:rsid w:val="002752BF"/>
    <w:rsid w:val="00275F12"/>
    <w:rsid w:val="0027608E"/>
    <w:rsid w:val="0027629C"/>
    <w:rsid w:val="002800A4"/>
    <w:rsid w:val="00281DF1"/>
    <w:rsid w:val="00287B60"/>
    <w:rsid w:val="00287F7F"/>
    <w:rsid w:val="00296962"/>
    <w:rsid w:val="00297D29"/>
    <w:rsid w:val="002A4553"/>
    <w:rsid w:val="002A667C"/>
    <w:rsid w:val="002A7BDC"/>
    <w:rsid w:val="002B01E3"/>
    <w:rsid w:val="002B1251"/>
    <w:rsid w:val="002B2208"/>
    <w:rsid w:val="002B3364"/>
    <w:rsid w:val="002B347B"/>
    <w:rsid w:val="002B7447"/>
    <w:rsid w:val="002C452E"/>
    <w:rsid w:val="002D0C8C"/>
    <w:rsid w:val="002D16B5"/>
    <w:rsid w:val="002D1F4F"/>
    <w:rsid w:val="002D69DE"/>
    <w:rsid w:val="002E0B65"/>
    <w:rsid w:val="002E0D0B"/>
    <w:rsid w:val="002E2A06"/>
    <w:rsid w:val="002E5234"/>
    <w:rsid w:val="002E5326"/>
    <w:rsid w:val="002F0ED5"/>
    <w:rsid w:val="002F20D0"/>
    <w:rsid w:val="002F35A8"/>
    <w:rsid w:val="002F5BD6"/>
    <w:rsid w:val="002F7E31"/>
    <w:rsid w:val="003044CA"/>
    <w:rsid w:val="00305929"/>
    <w:rsid w:val="0031414C"/>
    <w:rsid w:val="00316A4D"/>
    <w:rsid w:val="00317172"/>
    <w:rsid w:val="0032074B"/>
    <w:rsid w:val="00321828"/>
    <w:rsid w:val="0032451B"/>
    <w:rsid w:val="00324FD8"/>
    <w:rsid w:val="00326816"/>
    <w:rsid w:val="00327820"/>
    <w:rsid w:val="00327E78"/>
    <w:rsid w:val="00330DF1"/>
    <w:rsid w:val="003317DF"/>
    <w:rsid w:val="00334959"/>
    <w:rsid w:val="003373F5"/>
    <w:rsid w:val="003403C7"/>
    <w:rsid w:val="00341580"/>
    <w:rsid w:val="00344FDF"/>
    <w:rsid w:val="00345B2D"/>
    <w:rsid w:val="00351727"/>
    <w:rsid w:val="003563AA"/>
    <w:rsid w:val="0035706A"/>
    <w:rsid w:val="00357A5E"/>
    <w:rsid w:val="0036066E"/>
    <w:rsid w:val="00361EE6"/>
    <w:rsid w:val="003645F6"/>
    <w:rsid w:val="00364B68"/>
    <w:rsid w:val="0036621E"/>
    <w:rsid w:val="003672B2"/>
    <w:rsid w:val="00370604"/>
    <w:rsid w:val="0037497A"/>
    <w:rsid w:val="00374DEB"/>
    <w:rsid w:val="00375550"/>
    <w:rsid w:val="00377A6B"/>
    <w:rsid w:val="00381F19"/>
    <w:rsid w:val="003820B0"/>
    <w:rsid w:val="003830BC"/>
    <w:rsid w:val="00386155"/>
    <w:rsid w:val="00387A69"/>
    <w:rsid w:val="00390493"/>
    <w:rsid w:val="00390C63"/>
    <w:rsid w:val="003923B1"/>
    <w:rsid w:val="003942A6"/>
    <w:rsid w:val="0039457B"/>
    <w:rsid w:val="003A0263"/>
    <w:rsid w:val="003A08E8"/>
    <w:rsid w:val="003A167E"/>
    <w:rsid w:val="003A198A"/>
    <w:rsid w:val="003A2158"/>
    <w:rsid w:val="003A7CBE"/>
    <w:rsid w:val="003B0599"/>
    <w:rsid w:val="003B064F"/>
    <w:rsid w:val="003B0BF6"/>
    <w:rsid w:val="003B2BA8"/>
    <w:rsid w:val="003B38DE"/>
    <w:rsid w:val="003B500B"/>
    <w:rsid w:val="003B6B7C"/>
    <w:rsid w:val="003B75BD"/>
    <w:rsid w:val="003C2B26"/>
    <w:rsid w:val="003C2F11"/>
    <w:rsid w:val="003C4DFF"/>
    <w:rsid w:val="003C4F8C"/>
    <w:rsid w:val="003C6AA5"/>
    <w:rsid w:val="003D091A"/>
    <w:rsid w:val="003D3AAF"/>
    <w:rsid w:val="003E3325"/>
    <w:rsid w:val="003E3F38"/>
    <w:rsid w:val="003E63AF"/>
    <w:rsid w:val="003E7472"/>
    <w:rsid w:val="003F4A34"/>
    <w:rsid w:val="00401D11"/>
    <w:rsid w:val="0040315C"/>
    <w:rsid w:val="00406F80"/>
    <w:rsid w:val="004102C8"/>
    <w:rsid w:val="004161D7"/>
    <w:rsid w:val="00416B70"/>
    <w:rsid w:val="00422205"/>
    <w:rsid w:val="00430BF8"/>
    <w:rsid w:val="0043191D"/>
    <w:rsid w:val="004328AD"/>
    <w:rsid w:val="00436824"/>
    <w:rsid w:val="00436D4D"/>
    <w:rsid w:val="00440683"/>
    <w:rsid w:val="00441346"/>
    <w:rsid w:val="00442232"/>
    <w:rsid w:val="00445716"/>
    <w:rsid w:val="0044746F"/>
    <w:rsid w:val="00451406"/>
    <w:rsid w:val="00451AEF"/>
    <w:rsid w:val="004530FE"/>
    <w:rsid w:val="004541B4"/>
    <w:rsid w:val="00454FEB"/>
    <w:rsid w:val="00462B97"/>
    <w:rsid w:val="00463255"/>
    <w:rsid w:val="004644A0"/>
    <w:rsid w:val="00464A44"/>
    <w:rsid w:val="00465027"/>
    <w:rsid w:val="004661C3"/>
    <w:rsid w:val="004676A3"/>
    <w:rsid w:val="004726B4"/>
    <w:rsid w:val="00472CB9"/>
    <w:rsid w:val="004756A6"/>
    <w:rsid w:val="0047771E"/>
    <w:rsid w:val="004826FD"/>
    <w:rsid w:val="00483929"/>
    <w:rsid w:val="004840CC"/>
    <w:rsid w:val="00484C89"/>
    <w:rsid w:val="00487F7A"/>
    <w:rsid w:val="004932F1"/>
    <w:rsid w:val="004944A6"/>
    <w:rsid w:val="00497A12"/>
    <w:rsid w:val="004A07BA"/>
    <w:rsid w:val="004A172D"/>
    <w:rsid w:val="004A6615"/>
    <w:rsid w:val="004A752A"/>
    <w:rsid w:val="004A7C76"/>
    <w:rsid w:val="004B05A8"/>
    <w:rsid w:val="004B07CF"/>
    <w:rsid w:val="004B2DD7"/>
    <w:rsid w:val="004B379D"/>
    <w:rsid w:val="004B4FF0"/>
    <w:rsid w:val="004B5B07"/>
    <w:rsid w:val="004B7D62"/>
    <w:rsid w:val="004C0A80"/>
    <w:rsid w:val="004C1F8C"/>
    <w:rsid w:val="004C70D9"/>
    <w:rsid w:val="004D0680"/>
    <w:rsid w:val="004D2C02"/>
    <w:rsid w:val="004D340D"/>
    <w:rsid w:val="004D3AB5"/>
    <w:rsid w:val="004D3C0E"/>
    <w:rsid w:val="004D58AD"/>
    <w:rsid w:val="004D73CB"/>
    <w:rsid w:val="004E0ED8"/>
    <w:rsid w:val="004E17F2"/>
    <w:rsid w:val="004E1A5C"/>
    <w:rsid w:val="004E20B6"/>
    <w:rsid w:val="004E2115"/>
    <w:rsid w:val="004E2437"/>
    <w:rsid w:val="004E247A"/>
    <w:rsid w:val="004E2596"/>
    <w:rsid w:val="004E4C6B"/>
    <w:rsid w:val="004E57C3"/>
    <w:rsid w:val="004F1019"/>
    <w:rsid w:val="004F38F8"/>
    <w:rsid w:val="005025B3"/>
    <w:rsid w:val="00504285"/>
    <w:rsid w:val="00506698"/>
    <w:rsid w:val="00506768"/>
    <w:rsid w:val="00513998"/>
    <w:rsid w:val="00514D70"/>
    <w:rsid w:val="0051620F"/>
    <w:rsid w:val="00517E76"/>
    <w:rsid w:val="005204FD"/>
    <w:rsid w:val="00520612"/>
    <w:rsid w:val="00522F2C"/>
    <w:rsid w:val="005269DA"/>
    <w:rsid w:val="0053314E"/>
    <w:rsid w:val="00533F5D"/>
    <w:rsid w:val="00540D23"/>
    <w:rsid w:val="00541420"/>
    <w:rsid w:val="00542785"/>
    <w:rsid w:val="0054531C"/>
    <w:rsid w:val="0054683B"/>
    <w:rsid w:val="005473A2"/>
    <w:rsid w:val="00547914"/>
    <w:rsid w:val="00550882"/>
    <w:rsid w:val="0055234E"/>
    <w:rsid w:val="00552BF8"/>
    <w:rsid w:val="0055380B"/>
    <w:rsid w:val="0055446E"/>
    <w:rsid w:val="00556770"/>
    <w:rsid w:val="00557280"/>
    <w:rsid w:val="00557982"/>
    <w:rsid w:val="005600F2"/>
    <w:rsid w:val="005616BB"/>
    <w:rsid w:val="00562F32"/>
    <w:rsid w:val="0056327C"/>
    <w:rsid w:val="00563680"/>
    <w:rsid w:val="00565787"/>
    <w:rsid w:val="00565B54"/>
    <w:rsid w:val="0057164B"/>
    <w:rsid w:val="005738D9"/>
    <w:rsid w:val="005805B7"/>
    <w:rsid w:val="00583FA7"/>
    <w:rsid w:val="005848A1"/>
    <w:rsid w:val="00585E74"/>
    <w:rsid w:val="005926CC"/>
    <w:rsid w:val="00593BC2"/>
    <w:rsid w:val="00593CC0"/>
    <w:rsid w:val="005957D4"/>
    <w:rsid w:val="00595A25"/>
    <w:rsid w:val="005A173D"/>
    <w:rsid w:val="005A2465"/>
    <w:rsid w:val="005A3329"/>
    <w:rsid w:val="005A4343"/>
    <w:rsid w:val="005A4A7D"/>
    <w:rsid w:val="005A5D6A"/>
    <w:rsid w:val="005B2B43"/>
    <w:rsid w:val="005B3530"/>
    <w:rsid w:val="005B3961"/>
    <w:rsid w:val="005B4B11"/>
    <w:rsid w:val="005B54B8"/>
    <w:rsid w:val="005C20AF"/>
    <w:rsid w:val="005C2458"/>
    <w:rsid w:val="005C457D"/>
    <w:rsid w:val="005C655C"/>
    <w:rsid w:val="005C77BA"/>
    <w:rsid w:val="005D6F61"/>
    <w:rsid w:val="005D72A4"/>
    <w:rsid w:val="005D781A"/>
    <w:rsid w:val="005E07E6"/>
    <w:rsid w:val="005E13CB"/>
    <w:rsid w:val="005E40F2"/>
    <w:rsid w:val="005F0F0D"/>
    <w:rsid w:val="005F2183"/>
    <w:rsid w:val="005F59A0"/>
    <w:rsid w:val="005F62FC"/>
    <w:rsid w:val="00602AEE"/>
    <w:rsid w:val="00604887"/>
    <w:rsid w:val="0060606F"/>
    <w:rsid w:val="006137FC"/>
    <w:rsid w:val="0061705B"/>
    <w:rsid w:val="00623C06"/>
    <w:rsid w:val="0062518A"/>
    <w:rsid w:val="0063284D"/>
    <w:rsid w:val="00637DD4"/>
    <w:rsid w:val="006437BD"/>
    <w:rsid w:val="00644633"/>
    <w:rsid w:val="00647162"/>
    <w:rsid w:val="00650346"/>
    <w:rsid w:val="00652DB3"/>
    <w:rsid w:val="006534C9"/>
    <w:rsid w:val="0065386A"/>
    <w:rsid w:val="00654528"/>
    <w:rsid w:val="0065493F"/>
    <w:rsid w:val="006549AF"/>
    <w:rsid w:val="00657FD0"/>
    <w:rsid w:val="006600A4"/>
    <w:rsid w:val="006634E1"/>
    <w:rsid w:val="00664151"/>
    <w:rsid w:val="00664837"/>
    <w:rsid w:val="0066635A"/>
    <w:rsid w:val="00667BB2"/>
    <w:rsid w:val="00674725"/>
    <w:rsid w:val="0067555A"/>
    <w:rsid w:val="00680C69"/>
    <w:rsid w:val="00681308"/>
    <w:rsid w:val="00684920"/>
    <w:rsid w:val="00684A3F"/>
    <w:rsid w:val="00684A50"/>
    <w:rsid w:val="00684CC8"/>
    <w:rsid w:val="006871DE"/>
    <w:rsid w:val="00687B42"/>
    <w:rsid w:val="00691676"/>
    <w:rsid w:val="0069266B"/>
    <w:rsid w:val="00693124"/>
    <w:rsid w:val="00696BD2"/>
    <w:rsid w:val="006A0B07"/>
    <w:rsid w:val="006B0C9D"/>
    <w:rsid w:val="006B35BC"/>
    <w:rsid w:val="006B5D9E"/>
    <w:rsid w:val="006B65C8"/>
    <w:rsid w:val="006D0CD3"/>
    <w:rsid w:val="006D38FB"/>
    <w:rsid w:val="006D4C10"/>
    <w:rsid w:val="006D53F1"/>
    <w:rsid w:val="006D5FC5"/>
    <w:rsid w:val="006D6432"/>
    <w:rsid w:val="006D6F02"/>
    <w:rsid w:val="006E0E8A"/>
    <w:rsid w:val="006E1C01"/>
    <w:rsid w:val="006E6FA8"/>
    <w:rsid w:val="006E70D5"/>
    <w:rsid w:val="006E7385"/>
    <w:rsid w:val="006E74E2"/>
    <w:rsid w:val="006F1FEE"/>
    <w:rsid w:val="006F44E9"/>
    <w:rsid w:val="006F5F94"/>
    <w:rsid w:val="006F6037"/>
    <w:rsid w:val="006F74DD"/>
    <w:rsid w:val="007027E6"/>
    <w:rsid w:val="007035B5"/>
    <w:rsid w:val="0070421C"/>
    <w:rsid w:val="00705005"/>
    <w:rsid w:val="00705110"/>
    <w:rsid w:val="0070675A"/>
    <w:rsid w:val="00713C4F"/>
    <w:rsid w:val="00717ECB"/>
    <w:rsid w:val="00721AF6"/>
    <w:rsid w:val="00725B46"/>
    <w:rsid w:val="007310F4"/>
    <w:rsid w:val="00732BDD"/>
    <w:rsid w:val="00734B65"/>
    <w:rsid w:val="00734DFF"/>
    <w:rsid w:val="007356DA"/>
    <w:rsid w:val="0073591E"/>
    <w:rsid w:val="00735E25"/>
    <w:rsid w:val="00736C5F"/>
    <w:rsid w:val="007372E6"/>
    <w:rsid w:val="00740459"/>
    <w:rsid w:val="007468D5"/>
    <w:rsid w:val="00747609"/>
    <w:rsid w:val="00753183"/>
    <w:rsid w:val="007536D3"/>
    <w:rsid w:val="00755A94"/>
    <w:rsid w:val="0075632B"/>
    <w:rsid w:val="00757FCC"/>
    <w:rsid w:val="00761A68"/>
    <w:rsid w:val="007623F4"/>
    <w:rsid w:val="00765EF8"/>
    <w:rsid w:val="00766062"/>
    <w:rsid w:val="00766C7D"/>
    <w:rsid w:val="00771F2F"/>
    <w:rsid w:val="007729A3"/>
    <w:rsid w:val="00773650"/>
    <w:rsid w:val="00777433"/>
    <w:rsid w:val="007805A0"/>
    <w:rsid w:val="007876AA"/>
    <w:rsid w:val="00787F26"/>
    <w:rsid w:val="007906C8"/>
    <w:rsid w:val="00790C93"/>
    <w:rsid w:val="00796E2E"/>
    <w:rsid w:val="007A7C92"/>
    <w:rsid w:val="007B0373"/>
    <w:rsid w:val="007B2C72"/>
    <w:rsid w:val="007B53E2"/>
    <w:rsid w:val="007B66DD"/>
    <w:rsid w:val="007B6C42"/>
    <w:rsid w:val="007B77F5"/>
    <w:rsid w:val="007B7E02"/>
    <w:rsid w:val="007C1815"/>
    <w:rsid w:val="007C1AF2"/>
    <w:rsid w:val="007C1F61"/>
    <w:rsid w:val="007C32D0"/>
    <w:rsid w:val="007C390E"/>
    <w:rsid w:val="007C6E19"/>
    <w:rsid w:val="007C79B7"/>
    <w:rsid w:val="007C7A17"/>
    <w:rsid w:val="007D49F9"/>
    <w:rsid w:val="007D5199"/>
    <w:rsid w:val="007E2896"/>
    <w:rsid w:val="007E2E0B"/>
    <w:rsid w:val="007E495A"/>
    <w:rsid w:val="007E69FF"/>
    <w:rsid w:val="007F1187"/>
    <w:rsid w:val="007F1352"/>
    <w:rsid w:val="007F1C76"/>
    <w:rsid w:val="007F347A"/>
    <w:rsid w:val="007F399D"/>
    <w:rsid w:val="007F3F95"/>
    <w:rsid w:val="007F42AE"/>
    <w:rsid w:val="007F461C"/>
    <w:rsid w:val="007F74E1"/>
    <w:rsid w:val="00800723"/>
    <w:rsid w:val="008025ED"/>
    <w:rsid w:val="00802729"/>
    <w:rsid w:val="00805583"/>
    <w:rsid w:val="00805742"/>
    <w:rsid w:val="00806B07"/>
    <w:rsid w:val="00806C5F"/>
    <w:rsid w:val="00807340"/>
    <w:rsid w:val="0081056E"/>
    <w:rsid w:val="0081242C"/>
    <w:rsid w:val="00812835"/>
    <w:rsid w:val="00813E2A"/>
    <w:rsid w:val="00816E71"/>
    <w:rsid w:val="00820B2C"/>
    <w:rsid w:val="008215AB"/>
    <w:rsid w:val="00823F37"/>
    <w:rsid w:val="00827996"/>
    <w:rsid w:val="00827BC1"/>
    <w:rsid w:val="00830DB9"/>
    <w:rsid w:val="00830F31"/>
    <w:rsid w:val="00831EB6"/>
    <w:rsid w:val="00832FE0"/>
    <w:rsid w:val="00834836"/>
    <w:rsid w:val="0084457D"/>
    <w:rsid w:val="0084593C"/>
    <w:rsid w:val="008465A3"/>
    <w:rsid w:val="00847A9C"/>
    <w:rsid w:val="00850054"/>
    <w:rsid w:val="008517FC"/>
    <w:rsid w:val="00853B49"/>
    <w:rsid w:val="00855B66"/>
    <w:rsid w:val="008560A1"/>
    <w:rsid w:val="008563D2"/>
    <w:rsid w:val="00857465"/>
    <w:rsid w:val="00857968"/>
    <w:rsid w:val="00860424"/>
    <w:rsid w:val="00870D78"/>
    <w:rsid w:val="00873AF6"/>
    <w:rsid w:val="00875E01"/>
    <w:rsid w:val="00880CBE"/>
    <w:rsid w:val="00884742"/>
    <w:rsid w:val="008874A1"/>
    <w:rsid w:val="0089193E"/>
    <w:rsid w:val="0089472F"/>
    <w:rsid w:val="00895BB0"/>
    <w:rsid w:val="00895BE0"/>
    <w:rsid w:val="00896D75"/>
    <w:rsid w:val="008A0763"/>
    <w:rsid w:val="008A38F1"/>
    <w:rsid w:val="008A4665"/>
    <w:rsid w:val="008A5EF6"/>
    <w:rsid w:val="008A6CFB"/>
    <w:rsid w:val="008B2567"/>
    <w:rsid w:val="008B3E3F"/>
    <w:rsid w:val="008B42EA"/>
    <w:rsid w:val="008B4B26"/>
    <w:rsid w:val="008B64CE"/>
    <w:rsid w:val="008C2740"/>
    <w:rsid w:val="008C45C6"/>
    <w:rsid w:val="008C463D"/>
    <w:rsid w:val="008C5496"/>
    <w:rsid w:val="008C5A48"/>
    <w:rsid w:val="008C752D"/>
    <w:rsid w:val="008D0D54"/>
    <w:rsid w:val="008D1150"/>
    <w:rsid w:val="008D39CF"/>
    <w:rsid w:val="008D5A08"/>
    <w:rsid w:val="008D6AEE"/>
    <w:rsid w:val="008E1019"/>
    <w:rsid w:val="008E351D"/>
    <w:rsid w:val="008E4BDB"/>
    <w:rsid w:val="008F0BD8"/>
    <w:rsid w:val="008F1831"/>
    <w:rsid w:val="008F1938"/>
    <w:rsid w:val="008F6811"/>
    <w:rsid w:val="008F70BB"/>
    <w:rsid w:val="008F70E5"/>
    <w:rsid w:val="009011A7"/>
    <w:rsid w:val="0090132A"/>
    <w:rsid w:val="00904294"/>
    <w:rsid w:val="00906AA4"/>
    <w:rsid w:val="00907711"/>
    <w:rsid w:val="00907A69"/>
    <w:rsid w:val="00910E5A"/>
    <w:rsid w:val="00914665"/>
    <w:rsid w:val="00916184"/>
    <w:rsid w:val="0092085F"/>
    <w:rsid w:val="0092233D"/>
    <w:rsid w:val="00922A6F"/>
    <w:rsid w:val="0092334E"/>
    <w:rsid w:val="00923470"/>
    <w:rsid w:val="00924FD7"/>
    <w:rsid w:val="009250D6"/>
    <w:rsid w:val="00925F2D"/>
    <w:rsid w:val="00933492"/>
    <w:rsid w:val="00935CE5"/>
    <w:rsid w:val="009406F9"/>
    <w:rsid w:val="00941989"/>
    <w:rsid w:val="009420C3"/>
    <w:rsid w:val="009435FA"/>
    <w:rsid w:val="00944006"/>
    <w:rsid w:val="00946C2C"/>
    <w:rsid w:val="00950101"/>
    <w:rsid w:val="00951C65"/>
    <w:rsid w:val="00952C2A"/>
    <w:rsid w:val="00960C7D"/>
    <w:rsid w:val="00961667"/>
    <w:rsid w:val="00962D67"/>
    <w:rsid w:val="00962DD1"/>
    <w:rsid w:val="00963C05"/>
    <w:rsid w:val="00963F5C"/>
    <w:rsid w:val="00966A9A"/>
    <w:rsid w:val="0097394D"/>
    <w:rsid w:val="00974FA0"/>
    <w:rsid w:val="0097584E"/>
    <w:rsid w:val="00975E41"/>
    <w:rsid w:val="00976489"/>
    <w:rsid w:val="009774D7"/>
    <w:rsid w:val="00977528"/>
    <w:rsid w:val="00981B7A"/>
    <w:rsid w:val="009837DA"/>
    <w:rsid w:val="00993191"/>
    <w:rsid w:val="009935BF"/>
    <w:rsid w:val="00994B21"/>
    <w:rsid w:val="00995C21"/>
    <w:rsid w:val="00995C85"/>
    <w:rsid w:val="0099650D"/>
    <w:rsid w:val="009A04C0"/>
    <w:rsid w:val="009A36F7"/>
    <w:rsid w:val="009A788F"/>
    <w:rsid w:val="009B1BAC"/>
    <w:rsid w:val="009B78F4"/>
    <w:rsid w:val="009C1840"/>
    <w:rsid w:val="009C3D76"/>
    <w:rsid w:val="009C3FB0"/>
    <w:rsid w:val="009C4104"/>
    <w:rsid w:val="009C49BB"/>
    <w:rsid w:val="009C5FE1"/>
    <w:rsid w:val="009D0B35"/>
    <w:rsid w:val="009D1464"/>
    <w:rsid w:val="009D1AE4"/>
    <w:rsid w:val="009D1EC9"/>
    <w:rsid w:val="009D3DC1"/>
    <w:rsid w:val="009D40C2"/>
    <w:rsid w:val="009D40D1"/>
    <w:rsid w:val="009D4E3B"/>
    <w:rsid w:val="009D5E1E"/>
    <w:rsid w:val="009D5EC6"/>
    <w:rsid w:val="009D7C86"/>
    <w:rsid w:val="009E0413"/>
    <w:rsid w:val="009E145E"/>
    <w:rsid w:val="009E4634"/>
    <w:rsid w:val="009E62D4"/>
    <w:rsid w:val="009E79B1"/>
    <w:rsid w:val="009F0F4A"/>
    <w:rsid w:val="009F31D7"/>
    <w:rsid w:val="009F3EC1"/>
    <w:rsid w:val="009F5BD5"/>
    <w:rsid w:val="009F5BE1"/>
    <w:rsid w:val="009F7ADD"/>
    <w:rsid w:val="00A0197B"/>
    <w:rsid w:val="00A02F9E"/>
    <w:rsid w:val="00A055A4"/>
    <w:rsid w:val="00A07FDC"/>
    <w:rsid w:val="00A13127"/>
    <w:rsid w:val="00A160B9"/>
    <w:rsid w:val="00A16C6C"/>
    <w:rsid w:val="00A22EEC"/>
    <w:rsid w:val="00A23399"/>
    <w:rsid w:val="00A24310"/>
    <w:rsid w:val="00A25C4E"/>
    <w:rsid w:val="00A27FA3"/>
    <w:rsid w:val="00A30B89"/>
    <w:rsid w:val="00A32907"/>
    <w:rsid w:val="00A3626D"/>
    <w:rsid w:val="00A40102"/>
    <w:rsid w:val="00A4158F"/>
    <w:rsid w:val="00A419FB"/>
    <w:rsid w:val="00A42604"/>
    <w:rsid w:val="00A431C2"/>
    <w:rsid w:val="00A52225"/>
    <w:rsid w:val="00A5268A"/>
    <w:rsid w:val="00A52D80"/>
    <w:rsid w:val="00A535BD"/>
    <w:rsid w:val="00A54BF2"/>
    <w:rsid w:val="00A5755B"/>
    <w:rsid w:val="00A61BA4"/>
    <w:rsid w:val="00A63C94"/>
    <w:rsid w:val="00A63FF4"/>
    <w:rsid w:val="00A663B1"/>
    <w:rsid w:val="00A66CFC"/>
    <w:rsid w:val="00A67059"/>
    <w:rsid w:val="00A703F3"/>
    <w:rsid w:val="00A7324F"/>
    <w:rsid w:val="00A7593F"/>
    <w:rsid w:val="00A90833"/>
    <w:rsid w:val="00A90B37"/>
    <w:rsid w:val="00A93532"/>
    <w:rsid w:val="00A940E7"/>
    <w:rsid w:val="00A94E37"/>
    <w:rsid w:val="00A96E1B"/>
    <w:rsid w:val="00A97D41"/>
    <w:rsid w:val="00A97D4D"/>
    <w:rsid w:val="00AA17C3"/>
    <w:rsid w:val="00AA195C"/>
    <w:rsid w:val="00AA1BED"/>
    <w:rsid w:val="00AA5296"/>
    <w:rsid w:val="00AB123E"/>
    <w:rsid w:val="00AC24F0"/>
    <w:rsid w:val="00AC280E"/>
    <w:rsid w:val="00AC47ED"/>
    <w:rsid w:val="00AC4925"/>
    <w:rsid w:val="00AC5729"/>
    <w:rsid w:val="00AC5B54"/>
    <w:rsid w:val="00AC5D28"/>
    <w:rsid w:val="00AD1F54"/>
    <w:rsid w:val="00AD3950"/>
    <w:rsid w:val="00AD449D"/>
    <w:rsid w:val="00AD4843"/>
    <w:rsid w:val="00AD57A8"/>
    <w:rsid w:val="00AD7B2E"/>
    <w:rsid w:val="00AE204B"/>
    <w:rsid w:val="00AE327A"/>
    <w:rsid w:val="00AE4702"/>
    <w:rsid w:val="00AE4FFB"/>
    <w:rsid w:val="00AE5622"/>
    <w:rsid w:val="00AE7556"/>
    <w:rsid w:val="00AE7FDE"/>
    <w:rsid w:val="00AF05DE"/>
    <w:rsid w:val="00AF1C2D"/>
    <w:rsid w:val="00AF283A"/>
    <w:rsid w:val="00AF6D42"/>
    <w:rsid w:val="00AF6DF6"/>
    <w:rsid w:val="00AF71D1"/>
    <w:rsid w:val="00B04155"/>
    <w:rsid w:val="00B07D88"/>
    <w:rsid w:val="00B1004E"/>
    <w:rsid w:val="00B11446"/>
    <w:rsid w:val="00B153F0"/>
    <w:rsid w:val="00B17D74"/>
    <w:rsid w:val="00B217B4"/>
    <w:rsid w:val="00B22FAF"/>
    <w:rsid w:val="00B37FFE"/>
    <w:rsid w:val="00B445A9"/>
    <w:rsid w:val="00B44A35"/>
    <w:rsid w:val="00B45F0D"/>
    <w:rsid w:val="00B463D2"/>
    <w:rsid w:val="00B46482"/>
    <w:rsid w:val="00B471F4"/>
    <w:rsid w:val="00B5594F"/>
    <w:rsid w:val="00B57C8F"/>
    <w:rsid w:val="00B63790"/>
    <w:rsid w:val="00B64552"/>
    <w:rsid w:val="00B676AD"/>
    <w:rsid w:val="00B729C1"/>
    <w:rsid w:val="00B7651D"/>
    <w:rsid w:val="00B772EC"/>
    <w:rsid w:val="00B809BE"/>
    <w:rsid w:val="00B81777"/>
    <w:rsid w:val="00B817A8"/>
    <w:rsid w:val="00B82361"/>
    <w:rsid w:val="00B87C9F"/>
    <w:rsid w:val="00B91B8C"/>
    <w:rsid w:val="00B92318"/>
    <w:rsid w:val="00B9240D"/>
    <w:rsid w:val="00B955C1"/>
    <w:rsid w:val="00B9711F"/>
    <w:rsid w:val="00BA031D"/>
    <w:rsid w:val="00BA3692"/>
    <w:rsid w:val="00BA4FE7"/>
    <w:rsid w:val="00BA50E0"/>
    <w:rsid w:val="00BB3514"/>
    <w:rsid w:val="00BB5402"/>
    <w:rsid w:val="00BB5567"/>
    <w:rsid w:val="00BB5737"/>
    <w:rsid w:val="00BB730C"/>
    <w:rsid w:val="00BC22B6"/>
    <w:rsid w:val="00BC291A"/>
    <w:rsid w:val="00BC7823"/>
    <w:rsid w:val="00BD0DA5"/>
    <w:rsid w:val="00BD4331"/>
    <w:rsid w:val="00BD6FBC"/>
    <w:rsid w:val="00BD7350"/>
    <w:rsid w:val="00BE00CA"/>
    <w:rsid w:val="00BE2017"/>
    <w:rsid w:val="00BE2447"/>
    <w:rsid w:val="00BE2A2E"/>
    <w:rsid w:val="00BE5BDE"/>
    <w:rsid w:val="00BE6B97"/>
    <w:rsid w:val="00BE6BAC"/>
    <w:rsid w:val="00BE7890"/>
    <w:rsid w:val="00BF0A17"/>
    <w:rsid w:val="00BF2580"/>
    <w:rsid w:val="00BF261A"/>
    <w:rsid w:val="00BF5024"/>
    <w:rsid w:val="00BF6FD8"/>
    <w:rsid w:val="00BF7C22"/>
    <w:rsid w:val="00C00334"/>
    <w:rsid w:val="00C03F5E"/>
    <w:rsid w:val="00C04048"/>
    <w:rsid w:val="00C04F6E"/>
    <w:rsid w:val="00C0623F"/>
    <w:rsid w:val="00C14A34"/>
    <w:rsid w:val="00C15A64"/>
    <w:rsid w:val="00C160D6"/>
    <w:rsid w:val="00C169EE"/>
    <w:rsid w:val="00C173EF"/>
    <w:rsid w:val="00C206E5"/>
    <w:rsid w:val="00C232F5"/>
    <w:rsid w:val="00C24AA6"/>
    <w:rsid w:val="00C2544E"/>
    <w:rsid w:val="00C254D5"/>
    <w:rsid w:val="00C25EB2"/>
    <w:rsid w:val="00C303D2"/>
    <w:rsid w:val="00C30C50"/>
    <w:rsid w:val="00C34109"/>
    <w:rsid w:val="00C3745E"/>
    <w:rsid w:val="00C41261"/>
    <w:rsid w:val="00C441C7"/>
    <w:rsid w:val="00C4741A"/>
    <w:rsid w:val="00C503B1"/>
    <w:rsid w:val="00C50D99"/>
    <w:rsid w:val="00C5384E"/>
    <w:rsid w:val="00C55D74"/>
    <w:rsid w:val="00C633BC"/>
    <w:rsid w:val="00C677E4"/>
    <w:rsid w:val="00C70811"/>
    <w:rsid w:val="00C72570"/>
    <w:rsid w:val="00C74F79"/>
    <w:rsid w:val="00C7550B"/>
    <w:rsid w:val="00C759A0"/>
    <w:rsid w:val="00C761B5"/>
    <w:rsid w:val="00C8049A"/>
    <w:rsid w:val="00C80F99"/>
    <w:rsid w:val="00C822FC"/>
    <w:rsid w:val="00C82392"/>
    <w:rsid w:val="00C90165"/>
    <w:rsid w:val="00C92104"/>
    <w:rsid w:val="00C94237"/>
    <w:rsid w:val="00C94A54"/>
    <w:rsid w:val="00C9569E"/>
    <w:rsid w:val="00C95F44"/>
    <w:rsid w:val="00C97636"/>
    <w:rsid w:val="00CA0FEF"/>
    <w:rsid w:val="00CA2654"/>
    <w:rsid w:val="00CA5627"/>
    <w:rsid w:val="00CA638F"/>
    <w:rsid w:val="00CA7339"/>
    <w:rsid w:val="00CA7FA9"/>
    <w:rsid w:val="00CB27AF"/>
    <w:rsid w:val="00CB27E9"/>
    <w:rsid w:val="00CB4EA1"/>
    <w:rsid w:val="00CB66CE"/>
    <w:rsid w:val="00CB7643"/>
    <w:rsid w:val="00CB76B8"/>
    <w:rsid w:val="00CC4C1C"/>
    <w:rsid w:val="00CD111B"/>
    <w:rsid w:val="00CD139D"/>
    <w:rsid w:val="00CD1955"/>
    <w:rsid w:val="00CD3AC0"/>
    <w:rsid w:val="00CD3CF1"/>
    <w:rsid w:val="00CD3EA3"/>
    <w:rsid w:val="00CD6D19"/>
    <w:rsid w:val="00CD7773"/>
    <w:rsid w:val="00CE115E"/>
    <w:rsid w:val="00CE4B28"/>
    <w:rsid w:val="00CF01B1"/>
    <w:rsid w:val="00CF07E9"/>
    <w:rsid w:val="00CF1880"/>
    <w:rsid w:val="00CF49FA"/>
    <w:rsid w:val="00D001B5"/>
    <w:rsid w:val="00D01170"/>
    <w:rsid w:val="00D03D7F"/>
    <w:rsid w:val="00D048E9"/>
    <w:rsid w:val="00D04AAF"/>
    <w:rsid w:val="00D0788D"/>
    <w:rsid w:val="00D07FD1"/>
    <w:rsid w:val="00D11DEC"/>
    <w:rsid w:val="00D16213"/>
    <w:rsid w:val="00D200AB"/>
    <w:rsid w:val="00D227C2"/>
    <w:rsid w:val="00D23226"/>
    <w:rsid w:val="00D23B5C"/>
    <w:rsid w:val="00D322F8"/>
    <w:rsid w:val="00D33F28"/>
    <w:rsid w:val="00D342BD"/>
    <w:rsid w:val="00D348BD"/>
    <w:rsid w:val="00D44D13"/>
    <w:rsid w:val="00D45239"/>
    <w:rsid w:val="00D45C36"/>
    <w:rsid w:val="00D45F7A"/>
    <w:rsid w:val="00D50EA9"/>
    <w:rsid w:val="00D52771"/>
    <w:rsid w:val="00D52A98"/>
    <w:rsid w:val="00D6259D"/>
    <w:rsid w:val="00D64056"/>
    <w:rsid w:val="00D641B3"/>
    <w:rsid w:val="00D64568"/>
    <w:rsid w:val="00D65ECD"/>
    <w:rsid w:val="00D720FE"/>
    <w:rsid w:val="00D732E5"/>
    <w:rsid w:val="00D75073"/>
    <w:rsid w:val="00D75812"/>
    <w:rsid w:val="00D779A5"/>
    <w:rsid w:val="00D800F7"/>
    <w:rsid w:val="00D81184"/>
    <w:rsid w:val="00D81987"/>
    <w:rsid w:val="00D82D1D"/>
    <w:rsid w:val="00D83950"/>
    <w:rsid w:val="00D84575"/>
    <w:rsid w:val="00D8595F"/>
    <w:rsid w:val="00D860C4"/>
    <w:rsid w:val="00D878D7"/>
    <w:rsid w:val="00D87AF1"/>
    <w:rsid w:val="00D95B3C"/>
    <w:rsid w:val="00DA0F06"/>
    <w:rsid w:val="00DA192B"/>
    <w:rsid w:val="00DA25DB"/>
    <w:rsid w:val="00DA392A"/>
    <w:rsid w:val="00DA3E10"/>
    <w:rsid w:val="00DA5CBC"/>
    <w:rsid w:val="00DA746D"/>
    <w:rsid w:val="00DB0911"/>
    <w:rsid w:val="00DB3030"/>
    <w:rsid w:val="00DB7F65"/>
    <w:rsid w:val="00DC48B6"/>
    <w:rsid w:val="00DD53CB"/>
    <w:rsid w:val="00DD6615"/>
    <w:rsid w:val="00DE00E6"/>
    <w:rsid w:val="00DE0255"/>
    <w:rsid w:val="00DE18C2"/>
    <w:rsid w:val="00DE3C85"/>
    <w:rsid w:val="00DE5814"/>
    <w:rsid w:val="00DE6458"/>
    <w:rsid w:val="00DE6552"/>
    <w:rsid w:val="00DE6583"/>
    <w:rsid w:val="00DE7AF6"/>
    <w:rsid w:val="00DF13D8"/>
    <w:rsid w:val="00DF1A97"/>
    <w:rsid w:val="00E00CBC"/>
    <w:rsid w:val="00E015D2"/>
    <w:rsid w:val="00E0220A"/>
    <w:rsid w:val="00E03D13"/>
    <w:rsid w:val="00E07A12"/>
    <w:rsid w:val="00E1507A"/>
    <w:rsid w:val="00E173DA"/>
    <w:rsid w:val="00E267E2"/>
    <w:rsid w:val="00E3184A"/>
    <w:rsid w:val="00E35575"/>
    <w:rsid w:val="00E36F61"/>
    <w:rsid w:val="00E4085B"/>
    <w:rsid w:val="00E411C0"/>
    <w:rsid w:val="00E41A05"/>
    <w:rsid w:val="00E41BA4"/>
    <w:rsid w:val="00E42DFA"/>
    <w:rsid w:val="00E470B0"/>
    <w:rsid w:val="00E478B3"/>
    <w:rsid w:val="00E51A8E"/>
    <w:rsid w:val="00E5255C"/>
    <w:rsid w:val="00E54F37"/>
    <w:rsid w:val="00E5693A"/>
    <w:rsid w:val="00E616BB"/>
    <w:rsid w:val="00E643DB"/>
    <w:rsid w:val="00E64739"/>
    <w:rsid w:val="00E647EA"/>
    <w:rsid w:val="00E65172"/>
    <w:rsid w:val="00E67618"/>
    <w:rsid w:val="00E708B1"/>
    <w:rsid w:val="00E70FAB"/>
    <w:rsid w:val="00E71DD8"/>
    <w:rsid w:val="00E74172"/>
    <w:rsid w:val="00E74277"/>
    <w:rsid w:val="00E7569B"/>
    <w:rsid w:val="00E77A1E"/>
    <w:rsid w:val="00E80FA1"/>
    <w:rsid w:val="00E81076"/>
    <w:rsid w:val="00E84A52"/>
    <w:rsid w:val="00E858C8"/>
    <w:rsid w:val="00E90EE6"/>
    <w:rsid w:val="00EA1A05"/>
    <w:rsid w:val="00EB21EB"/>
    <w:rsid w:val="00EB39CF"/>
    <w:rsid w:val="00EC0862"/>
    <w:rsid w:val="00EC2217"/>
    <w:rsid w:val="00EC37F5"/>
    <w:rsid w:val="00EC5482"/>
    <w:rsid w:val="00EC607B"/>
    <w:rsid w:val="00EC687C"/>
    <w:rsid w:val="00ED629F"/>
    <w:rsid w:val="00ED6FE0"/>
    <w:rsid w:val="00EE23ED"/>
    <w:rsid w:val="00EE2D00"/>
    <w:rsid w:val="00EE3FF6"/>
    <w:rsid w:val="00EE46DA"/>
    <w:rsid w:val="00EF0BD3"/>
    <w:rsid w:val="00EF1888"/>
    <w:rsid w:val="00EF5299"/>
    <w:rsid w:val="00EF663A"/>
    <w:rsid w:val="00EF7643"/>
    <w:rsid w:val="00EF7DBF"/>
    <w:rsid w:val="00F0340E"/>
    <w:rsid w:val="00F0430D"/>
    <w:rsid w:val="00F07BD6"/>
    <w:rsid w:val="00F07C76"/>
    <w:rsid w:val="00F11FBD"/>
    <w:rsid w:val="00F13500"/>
    <w:rsid w:val="00F16970"/>
    <w:rsid w:val="00F174CC"/>
    <w:rsid w:val="00F17FF8"/>
    <w:rsid w:val="00F25747"/>
    <w:rsid w:val="00F26C8B"/>
    <w:rsid w:val="00F30882"/>
    <w:rsid w:val="00F31D9D"/>
    <w:rsid w:val="00F3446A"/>
    <w:rsid w:val="00F36504"/>
    <w:rsid w:val="00F3713D"/>
    <w:rsid w:val="00F422F7"/>
    <w:rsid w:val="00F43B73"/>
    <w:rsid w:val="00F43EB4"/>
    <w:rsid w:val="00F44742"/>
    <w:rsid w:val="00F50372"/>
    <w:rsid w:val="00F50617"/>
    <w:rsid w:val="00F55082"/>
    <w:rsid w:val="00F55A37"/>
    <w:rsid w:val="00F55BED"/>
    <w:rsid w:val="00F60129"/>
    <w:rsid w:val="00F63E12"/>
    <w:rsid w:val="00F63F15"/>
    <w:rsid w:val="00F65557"/>
    <w:rsid w:val="00F706A2"/>
    <w:rsid w:val="00F721D9"/>
    <w:rsid w:val="00F749DA"/>
    <w:rsid w:val="00F75F07"/>
    <w:rsid w:val="00F80993"/>
    <w:rsid w:val="00F80C5D"/>
    <w:rsid w:val="00F82F94"/>
    <w:rsid w:val="00F83E2C"/>
    <w:rsid w:val="00F845F4"/>
    <w:rsid w:val="00F846A9"/>
    <w:rsid w:val="00F8527C"/>
    <w:rsid w:val="00F8664C"/>
    <w:rsid w:val="00F92231"/>
    <w:rsid w:val="00F923D5"/>
    <w:rsid w:val="00F9640C"/>
    <w:rsid w:val="00FA1A22"/>
    <w:rsid w:val="00FA2B8A"/>
    <w:rsid w:val="00FA4D47"/>
    <w:rsid w:val="00FB2D63"/>
    <w:rsid w:val="00FB6C00"/>
    <w:rsid w:val="00FB7F19"/>
    <w:rsid w:val="00FC249C"/>
    <w:rsid w:val="00FC2857"/>
    <w:rsid w:val="00FC5383"/>
    <w:rsid w:val="00FC60A9"/>
    <w:rsid w:val="00FD29C6"/>
    <w:rsid w:val="00FD2AF2"/>
    <w:rsid w:val="00FD3A9F"/>
    <w:rsid w:val="00FD4012"/>
    <w:rsid w:val="00FD49C5"/>
    <w:rsid w:val="00FE204B"/>
    <w:rsid w:val="00FE3933"/>
    <w:rsid w:val="00FE5C11"/>
    <w:rsid w:val="00FE5FA2"/>
    <w:rsid w:val="00FE743B"/>
    <w:rsid w:val="00FF097C"/>
    <w:rsid w:val="00FF276C"/>
    <w:rsid w:val="00FF2A1D"/>
    <w:rsid w:val="00FF2F12"/>
    <w:rsid w:val="00FF3B60"/>
    <w:rsid w:val="00FF565F"/>
    <w:rsid w:val="00FF5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50"/>
  </w:style>
  <w:style w:type="paragraph" w:styleId="1">
    <w:name w:val="heading 1"/>
    <w:basedOn w:val="a"/>
    <w:next w:val="a"/>
    <w:link w:val="10"/>
    <w:uiPriority w:val="9"/>
    <w:qFormat/>
    <w:rsid w:val="003861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E3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6F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E63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3E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3E63AF"/>
    <w:rPr>
      <w:b/>
      <w:bCs/>
    </w:rPr>
  </w:style>
  <w:style w:type="paragraph" w:styleId="a6">
    <w:name w:val="Plain Text"/>
    <w:basedOn w:val="a"/>
    <w:link w:val="a7"/>
    <w:rsid w:val="003E63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E63A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Без интервала Знак"/>
    <w:link w:val="a9"/>
    <w:uiPriority w:val="1"/>
    <w:locked/>
    <w:rsid w:val="00FD29C6"/>
    <w:rPr>
      <w:rFonts w:eastAsia="Times New Roman"/>
      <w:lang w:eastAsia="ru-RU"/>
    </w:rPr>
  </w:style>
  <w:style w:type="paragraph" w:styleId="a9">
    <w:name w:val="No Spacing"/>
    <w:link w:val="a8"/>
    <w:uiPriority w:val="1"/>
    <w:qFormat/>
    <w:rsid w:val="00FD29C6"/>
    <w:pPr>
      <w:spacing w:after="0" w:line="240" w:lineRule="auto"/>
    </w:pPr>
    <w:rPr>
      <w:rFonts w:eastAsia="Times New Roman"/>
      <w:lang w:eastAsia="ru-RU"/>
    </w:rPr>
  </w:style>
  <w:style w:type="table" w:styleId="aa">
    <w:name w:val="Table Grid"/>
    <w:basedOn w:val="a1"/>
    <w:uiPriority w:val="59"/>
    <w:rsid w:val="00CE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87B42"/>
  </w:style>
  <w:style w:type="paragraph" w:styleId="ad">
    <w:name w:val="footer"/>
    <w:basedOn w:val="a"/>
    <w:link w:val="ae"/>
    <w:uiPriority w:val="99"/>
    <w:unhideWhenUsed/>
    <w:rsid w:val="0068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7B42"/>
  </w:style>
  <w:style w:type="character" w:customStyle="1" w:styleId="c3">
    <w:name w:val="c3"/>
    <w:basedOn w:val="a0"/>
    <w:rsid w:val="00681308"/>
  </w:style>
  <w:style w:type="paragraph" w:customStyle="1" w:styleId="c10">
    <w:name w:val="c10"/>
    <w:basedOn w:val="a"/>
    <w:rsid w:val="0068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2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BB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BB3514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6E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738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5CA8"/>
  </w:style>
  <w:style w:type="character" w:customStyle="1" w:styleId="10">
    <w:name w:val="Заголовок 1 Знак"/>
    <w:basedOn w:val="a0"/>
    <w:link w:val="1"/>
    <w:uiPriority w:val="9"/>
    <w:rsid w:val="003861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basedOn w:val="a0"/>
    <w:uiPriority w:val="99"/>
    <w:unhideWhenUsed/>
    <w:rsid w:val="00386155"/>
    <w:rPr>
      <w:color w:val="0000FF" w:themeColor="hyperlink"/>
      <w:u w:val="single"/>
    </w:rPr>
  </w:style>
  <w:style w:type="paragraph" w:customStyle="1" w:styleId="c2">
    <w:name w:val="c2"/>
    <w:basedOn w:val="a"/>
    <w:rsid w:val="00386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6155"/>
  </w:style>
  <w:style w:type="character" w:customStyle="1" w:styleId="FontStyle12">
    <w:name w:val="Font Style12"/>
    <w:uiPriority w:val="99"/>
    <w:rsid w:val="00EC2217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C22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F5BD5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9F5BD5"/>
    <w:rPr>
      <w:rFonts w:ascii="Calibri" w:eastAsia="Calibri" w:hAnsi="Calibri" w:cs="Times New Roman"/>
      <w:lang w:eastAsia="ru-RU"/>
    </w:rPr>
  </w:style>
  <w:style w:type="character" w:styleId="af6">
    <w:name w:val="Emphasis"/>
    <w:basedOn w:val="a0"/>
    <w:uiPriority w:val="20"/>
    <w:qFormat/>
    <w:rsid w:val="00C30C50"/>
    <w:rPr>
      <w:i/>
      <w:iCs/>
    </w:rPr>
  </w:style>
  <w:style w:type="paragraph" w:customStyle="1" w:styleId="c1">
    <w:name w:val="c1"/>
    <w:basedOn w:val="a"/>
    <w:rsid w:val="0092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chart" Target="charts/chart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75;&#1086;&#1076;&#1086;&#1074;&#1099;&#1077;%20&#1083;&#1072;&#1085;&#1099;&#1074;\&#1043;&#1054;&#1044;&#1054;&#1042;&#1054;&#1049;%20&#1055;&#1051;&#1040;&#1053;%20&#1047;&#1054;&#1051;&#1054;&#1058;&#1040;&#1071;%20&#1056;&#1067;&#1041;&#1050;&#1040;%20%20(&#1042;&#1086;&#1089;&#1089;&#1090;&#1072;&#1085;&#1086;&#1074;&#1083;&#1077;&#1085;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57831325301188"/>
          <c:y val="0.26530612244897961"/>
          <c:w val="0.55662650602409791"/>
          <c:h val="0.46938775510204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0.25800000000000001</c:v>
                </c:pt>
                <c:pt idx="1">
                  <c:v>0.55900000000000005</c:v>
                </c:pt>
                <c:pt idx="2">
                  <c:v>0.21500000000000027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694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solidFill>
          <a:srgbClr val="C0C0C0"/>
        </a:solidFill>
        <a:ln w="1269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819277108433733"/>
          <c:y val="0.35204081632653061"/>
          <c:w val="0.14216867469879518"/>
          <c:h val="0.29591836734693977"/>
        </c:manualLayout>
      </c:layout>
      <c:overlay val="0"/>
      <c:spPr>
        <a:noFill/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457831325301188"/>
          <c:y val="0.26530612244897961"/>
          <c:w val="0.55662650602409791"/>
          <c:h val="0.46938775510204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2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8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61</c:v>
                </c:pt>
                <c:pt idx="1">
                  <c:v>39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2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8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2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2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40">
                <a:noFill/>
              </a:ln>
            </c:spPr>
            <c:txPr>
              <a:bodyPr/>
              <a:lstStyle/>
              <a:p>
                <a:pPr>
                  <a:defRPr sz="85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solidFill>
          <a:srgbClr val="C0C0C0"/>
        </a:solidFill>
        <a:ln w="1272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819277108433733"/>
          <c:y val="0.35204081632653061"/>
          <c:w val="0.14216867469879518"/>
          <c:h val="0.29591836734693977"/>
        </c:manualLayout>
      </c:layout>
      <c:overlay val="0"/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78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823529411764705E-2"/>
          <c:y val="7.4257425742574254E-2"/>
          <c:w val="0.80763116057233708"/>
          <c:h val="0.752475247524753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9999FF"/>
            </a:solidFill>
            <a:ln w="1304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093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Sheet1!$B$2:$G$2</c:f>
              <c:numCache>
                <c:formatCode>0%</c:formatCode>
                <c:ptCount val="5"/>
                <c:pt idx="0">
                  <c:v>0.15000000000000024</c:v>
                </c:pt>
                <c:pt idx="1">
                  <c:v>0.26600000000000001</c:v>
                </c:pt>
                <c:pt idx="2">
                  <c:v>0.17</c:v>
                </c:pt>
                <c:pt idx="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304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093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Sheet1!$B$3:$G$3</c:f>
              <c:numCache>
                <c:formatCode>0%</c:formatCode>
                <c:ptCount val="5"/>
                <c:pt idx="0">
                  <c:v>0.5</c:v>
                </c:pt>
                <c:pt idx="1">
                  <c:v>0.46600000000000008</c:v>
                </c:pt>
                <c:pt idx="2">
                  <c:v>0.59</c:v>
                </c:pt>
                <c:pt idx="3">
                  <c:v>0.53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304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6093">
                <a:noFill/>
              </a:ln>
            </c:spPr>
            <c:txPr>
              <a:bodyPr/>
              <a:lstStyle/>
              <a:p>
                <a:pPr>
                  <a:defRPr sz="925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Sheet1!$B$4:$G$4</c:f>
              <c:numCache>
                <c:formatCode>0%</c:formatCode>
                <c:ptCount val="5"/>
                <c:pt idx="0">
                  <c:v>0.35000000000000031</c:v>
                </c:pt>
                <c:pt idx="1">
                  <c:v>0.26600000000000001</c:v>
                </c:pt>
                <c:pt idx="2">
                  <c:v>0.24000000000000021</c:v>
                </c:pt>
                <c:pt idx="3">
                  <c:v>7.0000000000000021E-2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8381440"/>
        <c:axId val="258257408"/>
        <c:axId val="0"/>
      </c:bar3DChart>
      <c:catAx>
        <c:axId val="168381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2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8257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8257408"/>
        <c:scaling>
          <c:orientation val="minMax"/>
        </c:scaling>
        <c:delete val="0"/>
        <c:axPos val="l"/>
        <c:majorGridlines>
          <c:spPr>
            <a:ln w="3262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26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8381440"/>
        <c:crosses val="autoZero"/>
        <c:crossBetween val="between"/>
      </c:valAx>
      <c:spPr>
        <a:noFill/>
        <a:ln w="26093">
          <a:noFill/>
        </a:ln>
      </c:spPr>
    </c:plotArea>
    <c:legend>
      <c:legendPos val="r"/>
      <c:layout>
        <c:manualLayout>
          <c:xMode val="edge"/>
          <c:yMode val="edge"/>
          <c:x val="0.88394276629570745"/>
          <c:y val="0.35148514851485213"/>
          <c:w val="0.10969793322734499"/>
          <c:h val="0.30198019801980319"/>
        </c:manualLayout>
      </c:layout>
      <c:overlay val="0"/>
      <c:spPr>
        <a:noFill/>
        <a:ln w="3262">
          <a:solidFill>
            <a:srgbClr val="000000"/>
          </a:solidFill>
          <a:prstDash val="solid"/>
        </a:ln>
      </c:spPr>
      <c:txPr>
        <a:bodyPr/>
        <a:lstStyle/>
        <a:p>
          <a:pPr>
            <a:defRPr sz="84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260586319218351E-2"/>
          <c:y val="7.6142131979695438E-2"/>
          <c:w val="0.80293159609120524"/>
          <c:h val="0.746192893401016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9999FF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2">
                <a:noFill/>
              </a:ln>
            </c:spPr>
            <c:txPr>
              <a:bodyPr/>
              <a:lstStyle/>
              <a:p>
                <a:pPr>
                  <a:defRPr sz="87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Sheet1!$B$2:$G$2</c:f>
              <c:numCache>
                <c:formatCode>0%</c:formatCode>
                <c:ptCount val="5"/>
                <c:pt idx="0">
                  <c:v>0.59</c:v>
                </c:pt>
                <c:pt idx="1">
                  <c:v>0.65000000000000135</c:v>
                </c:pt>
                <c:pt idx="2">
                  <c:v>0.47000000000000008</c:v>
                </c:pt>
                <c:pt idx="3">
                  <c:v>0.76000000000000123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2">
                <a:noFill/>
              </a:ln>
            </c:spPr>
            <c:txPr>
              <a:bodyPr/>
              <a:lstStyle/>
              <a:p>
                <a:pPr>
                  <a:defRPr sz="87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Sheet1!$B$3:$G$3</c:f>
              <c:numCache>
                <c:formatCode>0%</c:formatCode>
                <c:ptCount val="5"/>
                <c:pt idx="0">
                  <c:v>0.41000000000000031</c:v>
                </c:pt>
                <c:pt idx="1">
                  <c:v>0.35000000000000031</c:v>
                </c:pt>
                <c:pt idx="2">
                  <c:v>0.53</c:v>
                </c:pt>
                <c:pt idx="3">
                  <c:v>0.24000000000000021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1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22">
                <a:noFill/>
              </a:ln>
            </c:spPr>
            <c:txPr>
              <a:bodyPr/>
              <a:lstStyle/>
              <a:p>
                <a:pPr>
                  <a:defRPr sz="87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4"/>
                <c:pt idx="0">
                  <c:v>2мл.</c:v>
                </c:pt>
                <c:pt idx="1">
                  <c:v>ср.гр </c:v>
                </c:pt>
                <c:pt idx="2">
                  <c:v>ст.гр.</c:v>
                </c:pt>
                <c:pt idx="3">
                  <c:v>подг.гр.</c:v>
                </c:pt>
              </c:strCache>
            </c:strRef>
          </c:cat>
          <c:val>
            <c:numRef>
              <c:f>Sheet1!$B$4:$G$4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8657408"/>
        <c:axId val="258259136"/>
        <c:axId val="0"/>
      </c:bar3DChart>
      <c:catAx>
        <c:axId val="128657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8259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8259136"/>
        <c:scaling>
          <c:orientation val="minMax"/>
        </c:scaling>
        <c:delete val="0"/>
        <c:axPos val="l"/>
        <c:majorGridlines>
          <c:spPr>
            <a:ln w="3178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8657408"/>
        <c:crosses val="autoZero"/>
        <c:crossBetween val="between"/>
      </c:valAx>
      <c:spPr>
        <a:noFill/>
        <a:ln w="25422">
          <a:noFill/>
        </a:ln>
      </c:spPr>
    </c:plotArea>
    <c:legend>
      <c:legendPos val="r"/>
      <c:layout>
        <c:manualLayout>
          <c:xMode val="edge"/>
          <c:yMode val="edge"/>
          <c:x val="0.88110749185667747"/>
          <c:y val="0.34517766497462027"/>
          <c:w val="0.11237785016286615"/>
          <c:h val="0.30964467005076207"/>
        </c:manualLayout>
      </c:layout>
      <c:overlay val="0"/>
      <c:spPr>
        <a:noFill/>
        <a:ln w="3178">
          <a:solidFill>
            <a:srgbClr val="000000"/>
          </a:solidFill>
          <a:prstDash val="solid"/>
        </a:ln>
      </c:spPr>
      <c:txPr>
        <a:bodyPr/>
        <a:lstStyle/>
        <a:p>
          <a:pPr>
            <a:defRPr sz="80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7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34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69FC3-88C9-4A68-BB7E-1957476C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ПЛАН ЗОЛОТАЯ РЫБКА  (Восстановлен)</Template>
  <TotalTime>9784</TotalTime>
  <Pages>1</Pages>
  <Words>11818</Words>
  <Characters>67363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</dc:creator>
  <cp:lastModifiedBy>Пользователь Gigabyte</cp:lastModifiedBy>
  <cp:revision>970</cp:revision>
  <cp:lastPrinted>2022-10-31T07:26:00Z</cp:lastPrinted>
  <dcterms:created xsi:type="dcterms:W3CDTF">2018-09-09T12:54:00Z</dcterms:created>
  <dcterms:modified xsi:type="dcterms:W3CDTF">2022-10-31T07:39:00Z</dcterms:modified>
</cp:coreProperties>
</file>